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851" w:tblpY="-7"/>
        <w:tblW w:w="12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83"/>
        <w:gridCol w:w="18"/>
      </w:tblGrid>
      <w:tr w:rsidR="00D077E9" w:rsidTr="00DC4932">
        <w:trPr>
          <w:trHeight w:val="1841"/>
        </w:trPr>
        <w:tc>
          <w:tcPr>
            <w:tcW w:w="12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77E9" w:rsidRDefault="0018559D" w:rsidP="00BA34BB">
            <w:pPr>
              <w:rPr>
                <w:noProof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255A52F" wp14:editId="5AAEE892">
                      <wp:simplePos x="0" y="0"/>
                      <wp:positionH relativeFrom="column">
                        <wp:posOffset>5416550</wp:posOffset>
                      </wp:positionH>
                      <wp:positionV relativeFrom="paragraph">
                        <wp:posOffset>6593205</wp:posOffset>
                      </wp:positionV>
                      <wp:extent cx="1974215" cy="985520"/>
                      <wp:effectExtent l="0" t="0" r="26035" b="24130"/>
                      <wp:wrapNone/>
                      <wp:docPr id="31" name="Cinta hacia arrib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215" cy="985520"/>
                              </a:xfrm>
                              <a:prstGeom prst="ribbon2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4932" w:rsidRPr="00DC4932" w:rsidRDefault="00DC4932" w:rsidP="00DC493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  <w:lang w:val="es-DO"/>
                                    </w:rPr>
                                  </w:pPr>
                                  <w:r w:rsidRPr="00DC4932"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  <w:lang w:val="es-DO"/>
                                    </w:rPr>
                                    <w:t>No.06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Cinta hacia arriba 31" o:spid="_x0000_s1026" type="#_x0000_t54" style="position:absolute;margin-left:426.5pt;margin-top:519.15pt;width:155.45pt;height:7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" adj=",18000" fillcolor="#024f75 [3204]" strokecolor="#012639 [1604]" strokeweight="2pt">
                      <v:textbox>
                        <w:txbxContent>
                          <w:p w:rsidR="00DC4932" w:rsidRPr="00DC4932" w:rsidRDefault="00DC4932" w:rsidP="00DC493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 w:rsidRPr="00DC4932"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8C2B75" wp14:editId="6C6BF1FB">
                      <wp:simplePos x="0" y="0"/>
                      <wp:positionH relativeFrom="column">
                        <wp:posOffset>2465271</wp:posOffset>
                      </wp:positionH>
                      <wp:positionV relativeFrom="paragraph">
                        <wp:posOffset>3223394</wp:posOffset>
                      </wp:positionV>
                      <wp:extent cx="2098675" cy="4251158"/>
                      <wp:effectExtent l="0" t="0" r="0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8675" cy="42511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 xml:space="preserve">Mañana Jueves </w:t>
                                  </w:r>
                                  <w:proofErr w:type="spellStart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>aperturamos</w:t>
                                  </w:r>
                                  <w:proofErr w:type="spellEnd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 xml:space="preserve"> nuestro nuevo plan de desarrollo perdurable #</w:t>
                                  </w:r>
                                  <w:proofErr w:type="spellStart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>JuevesDeSiembra</w:t>
                                  </w:r>
                                  <w:proofErr w:type="spellEnd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 xml:space="preserve"> que busca fortalecer nuestro medioambiente y recursos naturales, reforestando todas las áreas que así lo ameriten en nuestro territorio, con la siembra de árboles en las nacientes de los ríos, fincas deforestadas y lomas, ven acompáñanos este jueves 03 de septiembre, a las 9:00 a.m. en el vivero de la fundación hijos ausentes, e iniciemos una transformación positiva de nuestros bosques, Ven y juntos </w:t>
                                  </w:r>
                                  <w:r w:rsidR="0018559D"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>reforestemos</w:t>
                                  </w: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 xml:space="preserve"> a Pedro García.</w:t>
                                  </w:r>
                                </w:p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4"/>
                                      <w:szCs w:val="24"/>
                                      <w:lang w:eastAsia="es-ES"/>
                                    </w:rPr>
                                    <w:t>Está jornada será realizada todos los jueves 1ro. De cada mes.</w:t>
                                  </w:r>
                                </w:p>
                                <w:p w:rsidR="006206FC" w:rsidRDefault="006206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3" o:spid="_x0000_s1027" type="#_x0000_t202" style="position:absolute;margin-left:194.1pt;margin-top:253.8pt;width:165.25pt;height:3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eRlAIAAJs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" fillcolor="white [3201]" stroked="f" strokeweight=".5pt">
                      <v:textbox>
                        <w:txbxContent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 xml:space="preserve">Mañana Jueves </w:t>
                            </w:r>
                            <w:proofErr w:type="spellStart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>aperturamos</w:t>
                            </w:r>
                            <w:proofErr w:type="spellEnd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 xml:space="preserve"> nuestro nuevo plan de desarrollo perdurable #</w:t>
                            </w:r>
                            <w:proofErr w:type="spellStart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>JuevesDeSiembra</w:t>
                            </w:r>
                            <w:proofErr w:type="spellEnd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 xml:space="preserve"> que busca fortalecer nuestro medioambiente y recursos naturales, reforestando todas las áreas que así lo ameriten en nuestro territorio, con la siembra de árboles en las nacientes de los ríos, fincas deforestadas y lomas, ven acompáñanos este jueves 03 de septiembre, a las 9:00 a.m. en el vivero de la fundación hijos ausentes, e iniciemos una transformación positiva de nuestros bosques, Ven y juntos </w:t>
                            </w:r>
                            <w:r w:rsidR="0018559D"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>reforestemos</w:t>
                            </w: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 xml:space="preserve"> a Pedro García.</w:t>
                            </w:r>
                          </w:p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4"/>
                                <w:szCs w:val="24"/>
                                <w:lang w:eastAsia="es-ES"/>
                              </w:rPr>
                              <w:t>Está jornada será realizada todos los jueves 1ro. De cada mes.</w:t>
                            </w:r>
                          </w:p>
                          <w:p w:rsidR="006206FC" w:rsidRDefault="006206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2F1928" wp14:editId="1DE4C775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3399857</wp:posOffset>
                      </wp:positionV>
                      <wp:extent cx="2019367" cy="4363452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67" cy="43634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>#</w:t>
                                  </w:r>
                                  <w:proofErr w:type="spellStart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>MartesDeLimpiezas</w:t>
                                  </w:r>
                                  <w:proofErr w:type="spellEnd"/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 xml:space="preserve"> #50</w:t>
                                  </w:r>
                                </w:p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 xml:space="preserve">. </w:t>
                                  </w: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noProof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drawing>
                                      <wp:inline distT="0" distB="0" distL="0" distR="0" wp14:anchorId="5AD8B161" wp14:editId="4619C9DA">
                                        <wp:extent cx="152400" cy="152400"/>
                                        <wp:effectExtent l="0" t="0" r="0" b="0"/>
                                        <wp:docPr id="45" name="Imagen 45" descr="📍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📍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hyperlink r:id="rId8" w:history="1">
                                    <w:r w:rsidRPr="006206FC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32"/>
                                        <w:szCs w:val="32"/>
                                        <w:u w:val="single"/>
                                        <w:bdr w:val="none" w:sz="0" w:space="0" w:color="auto" w:frame="1"/>
                                        <w:lang w:eastAsia="es-ES"/>
                                      </w:rPr>
                                      <w:t>#Entrada</w:t>
                                    </w:r>
                                  </w:hyperlink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 xml:space="preserve"> de Pedro García.</w:t>
                                  </w:r>
                                </w:p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>Hoy nuestro tradicional martes de limpiezas fue realizado en la calle principal Juan Pablo Duarte de Pedro García, partiendo desde la Entrada, limpieza de cunetas, recogida de plásticos y poda.</w:t>
                                  </w:r>
                                </w:p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>.</w:t>
                                  </w:r>
                                </w:p>
                                <w:p w:rsidR="006206FC" w:rsidRPr="006206FC" w:rsidRDefault="006206FC" w:rsidP="006206FC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</w:pPr>
                                  <w:r w:rsidRPr="006206FC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32"/>
                                      <w:szCs w:val="32"/>
                                      <w:lang w:eastAsia="es-ES"/>
                                    </w:rPr>
                                    <w:t>*Cuida y protege el medio ambiente...*</w:t>
                                  </w:r>
                                </w:p>
                                <w:p w:rsidR="006206FC" w:rsidRDefault="006206F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" o:spid="_x0000_s1028" type="#_x0000_t202" style="position:absolute;margin-left:19.8pt;margin-top:267.7pt;width:159pt;height:34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" fillcolor="white [3201]" stroked="f" strokeweight=".5pt">
                      <v:textbox>
                        <w:txbxContent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 xml:space="preserve"> #50</w:t>
                            </w:r>
                          </w:p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 xml:space="preserve">. </w:t>
                            </w: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noProof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drawing>
                                <wp:inline distT="0" distB="0" distL="0" distR="0" wp14:anchorId="5AD8B161" wp14:editId="4619C9DA">
                                  <wp:extent cx="152400" cy="152400"/>
                                  <wp:effectExtent l="0" t="0" r="0" b="0"/>
                                  <wp:docPr id="45" name="Imagen 45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9" w:history="1">
                              <w:r w:rsidRPr="006206FC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32"/>
                                  <w:szCs w:val="32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#Entrada</w:t>
                              </w:r>
                            </w:hyperlink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 xml:space="preserve"> de Pedro García.</w:t>
                            </w:r>
                          </w:p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>Hoy nuestro tradicional martes de limpiezas fue realizado en la calle principal Juan Pablo Duarte de Pedro García, partiendo desde la Entrada, limpieza de cunetas, recogida de plásticos y poda.</w:t>
                            </w:r>
                          </w:p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>.</w:t>
                            </w:r>
                          </w:p>
                          <w:p w:rsidR="006206FC" w:rsidRPr="006206FC" w:rsidRDefault="006206FC" w:rsidP="006206F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  <w:r w:rsidRPr="006206FC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  <w:t>*Cuida y protege el medio ambiente...*</w:t>
                            </w:r>
                          </w:p>
                          <w:p w:rsidR="006206FC" w:rsidRDefault="006206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C4A89F" wp14:editId="4F85C2CA">
                      <wp:simplePos x="0" y="0"/>
                      <wp:positionH relativeFrom="page">
                        <wp:posOffset>-102235</wp:posOffset>
                      </wp:positionH>
                      <wp:positionV relativeFrom="paragraph">
                        <wp:posOffset>213995</wp:posOffset>
                      </wp:positionV>
                      <wp:extent cx="7620635" cy="635635"/>
                      <wp:effectExtent l="0" t="0" r="0" b="0"/>
                      <wp:wrapTopAndBottom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635" cy="635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96FB7" w:rsidRPr="00B96FB7" w:rsidRDefault="00B96FB7" w:rsidP="00B96FB7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  <w:lang w:bidi="es-ES"/>
                                    </w:rPr>
                                    <w:t xml:space="preserve">   </w:t>
                                  </w:r>
                                  <w:r w:rsidR="009F4BA2" w:rsidRPr="009F4BA2">
                                    <w:rPr>
                                      <w:sz w:val="56"/>
                                      <w:szCs w:val="56"/>
                                      <w:lang w:bidi="es-ES"/>
                                    </w:rPr>
                                    <w:t xml:space="preserve"> </w:t>
                                  </w:r>
                                  <w:r w:rsidRPr="00B96FB7">
                                    <w:rPr>
                                      <w:color w:val="024F75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Distrito Municipal de Pedro García</w:t>
                                  </w:r>
                                </w:p>
                                <w:p w:rsidR="00D077E9" w:rsidRPr="007D3414" w:rsidRDefault="00D077E9" w:rsidP="007D3414">
                                  <w:pPr>
                                    <w:pStyle w:val="Subttulo"/>
                                    <w:rPr>
                                      <w:b/>
                                      <w:spacing w:val="0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D077E9" w:rsidRPr="00D86945" w:rsidRDefault="00D077E9" w:rsidP="00D077E9">
                                  <w:pPr>
                                    <w:pStyle w:val="Ttulo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29" type="#_x0000_t202" style="position:absolute;margin-left:-8.05pt;margin-top:16.85pt;width:600.05pt;height:5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" fillcolor="#92d050" stroked="f" strokeweight=".5pt">
                      <v:textbox>
                        <w:txbxContent>
                          <w:p w:rsidR="00B96FB7" w:rsidRPr="00B96FB7" w:rsidRDefault="00B96FB7" w:rsidP="00B96FB7">
                            <w:pPr>
                              <w:jc w:val="center"/>
                            </w:pPr>
                            <w:r>
                              <w:rPr>
                                <w:sz w:val="56"/>
                                <w:szCs w:val="56"/>
                                <w:lang w:bidi="es-ES"/>
                              </w:rPr>
                              <w:t xml:space="preserve">   </w:t>
                            </w:r>
                            <w:r w:rsidR="009F4BA2" w:rsidRPr="009F4BA2">
                              <w:rPr>
                                <w:sz w:val="56"/>
                                <w:szCs w:val="56"/>
                                <w:lang w:bidi="es-ES"/>
                              </w:rPr>
                              <w:t xml:space="preserve"> </w:t>
                            </w: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D077E9" w:rsidRPr="007D3414" w:rsidRDefault="00D077E9" w:rsidP="007D3414">
                            <w:pPr>
                              <w:pStyle w:val="Subttulo"/>
                              <w:rPr>
                                <w:b/>
                                <w:spacing w:val="0"/>
                                <w:sz w:val="56"/>
                                <w:szCs w:val="56"/>
                              </w:rPr>
                            </w:pPr>
                          </w:p>
                          <w:p w:rsidR="00D077E9" w:rsidRPr="00D86945" w:rsidRDefault="00D077E9" w:rsidP="00D077E9">
                            <w:pPr>
                              <w:pStyle w:val="Ttulo"/>
                              <w:spacing w:after="0"/>
                            </w:pP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598E8FEE" wp14:editId="4D34816A">
                  <wp:simplePos x="0" y="0"/>
                  <wp:positionH relativeFrom="page">
                    <wp:posOffset>32385</wp:posOffset>
                  </wp:positionH>
                  <wp:positionV relativeFrom="paragraph">
                    <wp:posOffset>667385</wp:posOffset>
                  </wp:positionV>
                  <wp:extent cx="7554595" cy="5334000"/>
                  <wp:effectExtent l="0" t="0" r="8255" b="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12-16 at 5.40.10 AM (2).jpe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0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595" cy="5334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6FC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7E6D2E" wp14:editId="292F4C8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867410</wp:posOffset>
                      </wp:positionV>
                      <wp:extent cx="4820920" cy="7086600"/>
                      <wp:effectExtent l="0" t="0" r="17780" b="19050"/>
                      <wp:wrapTopAndBottom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920" cy="708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63CE" w:rsidRDefault="0018559D">
                                  <w: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80.4pt;height:170.25pt">
                                        <v:imagedata r:id="rId12" o:title="foto 1"/>
                                      </v:shape>
                                    </w:pict>
                                  </w:r>
                                  <w:r>
                                    <w:pict>
                                      <v:shape id="_x0000_i1026" type="#_x0000_t75" style="width:164.35pt;height:179.6pt">
                                        <v:imagedata r:id="rId13" o:title="foto 2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4" o:spid="_x0000_s1030" type="#_x0000_t202" style="position:absolute;margin-left:10.5pt;margin-top:68.3pt;width:379.6pt;height:5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" fillcolor="#d8d8d8 [2732]" strokeweight=".5pt">
                      <v:textbox>
                        <w:txbxContent>
                          <w:p w:rsidR="004263CE" w:rsidRDefault="0018559D">
                            <w:r>
                              <w:pict>
                                <v:shape id="_x0000_i1025" type="#_x0000_t75" style="width:180.4pt;height:170.25pt">
                                  <v:imagedata r:id="rId12" o:title="foto 1"/>
                                </v:shape>
                              </w:pict>
                            </w:r>
                            <w:r>
                              <w:pict>
                                <v:shape id="_x0000_i1026" type="#_x0000_t75" style="width:164.35pt;height:179.6pt">
                                  <v:imagedata r:id="rId13" o:title="foto 2"/>
                                </v:shape>
                              </w:pic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F4BA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69800E9" wp14:editId="606795A7">
                      <wp:simplePos x="0" y="0"/>
                      <wp:positionH relativeFrom="page">
                        <wp:posOffset>-1751511</wp:posOffset>
                      </wp:positionH>
                      <wp:positionV relativeFrom="page">
                        <wp:posOffset>5311049</wp:posOffset>
                      </wp:positionV>
                      <wp:extent cx="9218295" cy="5949497"/>
                      <wp:effectExtent l="0" t="0" r="20955" b="13335"/>
                      <wp:wrapNone/>
                      <wp:docPr id="2" name="Rectángulo 2" descr="rectángulo de col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18295" cy="5949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" o:spid="_x0000_s1026" alt="Descripción: rectángulo de color" style="position:absolute;margin-left:-137.9pt;margin-top:418.2pt;width:725.85pt;height:46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" fillcolor="#f90" strokecolor="#278079 [2406]" strokeweight="2pt">
                      <w10:wrap anchorx="page" anchory="page"/>
                    </v:rect>
                  </w:pict>
                </mc:Fallback>
              </mc:AlternateContent>
            </w:r>
            <w:r w:rsidR="009F4BA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E50B8D" wp14:editId="6DF8D891">
                      <wp:simplePos x="0" y="0"/>
                      <wp:positionH relativeFrom="column">
                        <wp:posOffset>-75111</wp:posOffset>
                      </wp:positionH>
                      <wp:positionV relativeFrom="paragraph">
                        <wp:posOffset>8184878</wp:posOffset>
                      </wp:positionV>
                      <wp:extent cx="7641499" cy="565694"/>
                      <wp:effectExtent l="247650" t="247650" r="245745" b="25400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41499" cy="5656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6350">
                                <a:noFill/>
                              </a:ln>
                              <a:effectLst>
                                <a:glow rad="228600">
                                  <a:schemeClr val="accent1">
                                    <a:satMod val="175000"/>
                                    <a:alpha val="42000"/>
                                  </a:schemeClr>
                                </a:glow>
                                <a:outerShdw blurRad="50800" dir="10380000" algn="ctr" rotWithShape="0">
                                  <a:srgbClr val="000000"/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4BA2" w:rsidRPr="009F4BA2" w:rsidRDefault="009F4BA2">
                                  <w:pPr>
                                    <w:rPr>
                                      <w:sz w:val="44"/>
                                      <w:szCs w:val="44"/>
                                      <w:lang w:val="es-DO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val="es-DO"/>
                                    </w:rPr>
                                    <w:t xml:space="preserve">                     </w:t>
                                  </w:r>
                                  <w:r w:rsidR="00B96FB7">
                                    <w:rPr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Sept</w:t>
                                  </w:r>
                                  <w:r w:rsidR="00B96FB7" w:rsidRPr="00B86ACB">
                                    <w:rPr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iembre  </w:t>
                                  </w:r>
                                  <w:r w:rsidR="00B96FB7">
                                    <w:rPr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- </w:t>
                                  </w:r>
                                  <w:r w:rsidR="00B96FB7" w:rsidRPr="00B86ACB">
                                    <w:rPr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 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2" o:spid="_x0000_s1031" type="#_x0000_t202" style="position:absolute;margin-left:-5.9pt;margin-top:644.5pt;width:601.7pt;height:4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" fillcolor="#92d050" stroked="f" strokeweight=".5pt">
                      <v:shadow on="t" color="black" offset="0,0"/>
                      <v:textbox>
                        <w:txbxContent>
                          <w:p w:rsidR="009F4BA2" w:rsidRPr="009F4BA2" w:rsidRDefault="009F4BA2">
                            <w:pPr>
                              <w:rPr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DO"/>
                              </w:rPr>
                              <w:t xml:space="preserve">                     </w:t>
                            </w:r>
                            <w:r w:rsidR="00B96FB7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="00B96FB7"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 w:rsidR="00B96FB7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B96FB7"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B7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99234A" wp14:editId="53EBD9EC">
                      <wp:simplePos x="0" y="0"/>
                      <wp:positionH relativeFrom="column">
                        <wp:posOffset>5267739</wp:posOffset>
                      </wp:positionH>
                      <wp:positionV relativeFrom="paragraph">
                        <wp:posOffset>9799983</wp:posOffset>
                      </wp:positionV>
                      <wp:extent cx="1848485" cy="953797"/>
                      <wp:effectExtent l="0" t="0" r="0" b="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8485" cy="9537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18700D" id="Cuadro de texto 5" o:spid="_x0000_s1026" type="#_x0000_t202" style="position:absolute;margin-left:414.8pt;margin-top:771.65pt;width:145.55pt;height:75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" fillcolor="white [3201]" stroked="f" strokeweight=".5pt"/>
                  </w:pict>
                </mc:Fallback>
              </mc:AlternateContent>
            </w:r>
            <w:r w:rsidR="004263C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141F4F" wp14:editId="1101D4BF">
                      <wp:simplePos x="0" y="0"/>
                      <wp:positionH relativeFrom="column">
                        <wp:posOffset>6402878</wp:posOffset>
                      </wp:positionH>
                      <wp:positionV relativeFrom="paragraph">
                        <wp:posOffset>9287510</wp:posOffset>
                      </wp:positionV>
                      <wp:extent cx="997239" cy="373611"/>
                      <wp:effectExtent l="0" t="0" r="12700" b="2667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7239" cy="3736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63CE" w:rsidRPr="004263CE" w:rsidRDefault="004263CE">
                                  <w:pPr>
                                    <w:rPr>
                                      <w:sz w:val="44"/>
                                      <w:szCs w:val="44"/>
                                      <w:lang w:val="es-DO"/>
                                    </w:rPr>
                                  </w:pPr>
                                  <w:r w:rsidRPr="004263CE">
                                    <w:rPr>
                                      <w:sz w:val="44"/>
                                      <w:szCs w:val="44"/>
                                      <w:lang w:val="es-DO"/>
                                    </w:rPr>
                                    <w:t>No.08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6" o:spid="_x0000_s1032" type="#_x0000_t202" style="position:absolute;margin-left:504.15pt;margin-top:731.3pt;width:78.5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" fillcolor="white [3201]" strokeweight=".5pt">
                      <v:textbox>
                        <w:txbxContent>
                          <w:p w:rsidR="004263CE" w:rsidRPr="004263CE" w:rsidRDefault="004263CE">
                            <w:pPr>
                              <w:rPr>
                                <w:sz w:val="44"/>
                                <w:szCs w:val="44"/>
                                <w:lang w:val="es-DO"/>
                              </w:rPr>
                            </w:pPr>
                            <w:r w:rsidRPr="004263CE">
                              <w:rPr>
                                <w:sz w:val="44"/>
                                <w:szCs w:val="44"/>
                                <w:lang w:val="es-DO"/>
                              </w:rPr>
                              <w:t>No.08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77E9" w:rsidRDefault="003F4893" w:rsidP="00BA34BB">
            <w:pPr>
              <w:rPr>
                <w:noProof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4B5BF6" wp14:editId="7C13A529">
                      <wp:simplePos x="0" y="0"/>
                      <wp:positionH relativeFrom="column">
                        <wp:posOffset>2343871</wp:posOffset>
                      </wp:positionH>
                      <wp:positionV relativeFrom="paragraph">
                        <wp:posOffset>3503106</wp:posOffset>
                      </wp:positionV>
                      <wp:extent cx="1519881" cy="2199503"/>
                      <wp:effectExtent l="0" t="0" r="4445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9881" cy="21995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4893" w:rsidRPr="003F4893" w:rsidRDefault="003F4893" w:rsidP="003F4893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El gobierno local del Distrito Municipal de Pedro García realizó la reparación de la carretera de la comunidad de Los Jobos, a un costo de RD$81,500.00 (ochenta y un mil quinientos pesos)</w:t>
                                  </w:r>
                                </w:p>
                                <w:p w:rsidR="003F4893" w:rsidRPr="003F4893" w:rsidRDefault="00331E1B" w:rsidP="003F4893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hyperlink r:id="rId14" w:history="1">
                                    <w:r w:rsidR="003F4893"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="003F4893"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ReparacionCarretera</w:t>
                                    </w:r>
                                    <w:proofErr w:type="spellEnd"/>
                                  </w:hyperlink>
                                  <w:r w:rsidR="003F4893"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 </w:t>
                                  </w:r>
                                </w:p>
                                <w:p w:rsidR="003F4893" w:rsidRDefault="003F48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33" type="#_x0000_t202" style="position:absolute;margin-left:184.55pt;margin-top:275.85pt;width:119.7pt;height:173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" fillcolor="white [3201]" stroked="f" strokeweight=".5pt">
                      <v:textbox>
                        <w:txbxContent>
                          <w:p w:rsidR="003F4893" w:rsidRPr="003F4893" w:rsidRDefault="003F4893" w:rsidP="003F4893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El gobierno local del Distrito Municipal de Pedro García realizó la reparación de la carretera de la comunidad de Los Jobos, a un costo de RD$81,500.00 (ochenta y un mil quinientos pesos)</w:t>
                            </w:r>
                          </w:p>
                          <w:p w:rsidR="003F4893" w:rsidRPr="003F4893" w:rsidRDefault="00331E1B" w:rsidP="003F4893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hyperlink r:id="rId15" w:history="1">
                              <w:r w:rsidR="003F4893"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="003F4893"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ReparacionCarretera</w:t>
                              </w:r>
                              <w:proofErr w:type="spellEnd"/>
                            </w:hyperlink>
                            <w:r w:rsidR="003F4893"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</w:p>
                          <w:p w:rsidR="003F4893" w:rsidRDefault="003F489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B409F6" wp14:editId="4DEEE3C7">
                      <wp:simplePos x="0" y="0"/>
                      <wp:positionH relativeFrom="column">
                        <wp:posOffset>255579</wp:posOffset>
                      </wp:positionH>
                      <wp:positionV relativeFrom="paragraph">
                        <wp:posOffset>883474</wp:posOffset>
                      </wp:positionV>
                      <wp:extent cx="3855085" cy="7030994"/>
                      <wp:effectExtent l="0" t="0" r="12065" b="1778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5085" cy="70309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932" w:rsidRDefault="00331E1B">
                                  <w:r>
                                    <w:pict>
                                      <v:shape id="_x0000_i1027" type="#_x0000_t75" style="width:2in;height:184.65pt">
                                        <v:imagedata r:id="rId16" o:title="8"/>
                                      </v:shape>
                                    </w:pict>
                                  </w:r>
                                  <w:r w:rsidR="003F4893"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7C41D74D" wp14:editId="04EDA601">
                                        <wp:extent cx="1477010" cy="2125362"/>
                                        <wp:effectExtent l="0" t="0" r="8890" b="8255"/>
                                        <wp:docPr id="54" name="Imagen 54" descr="C:\Users\Maria Tavarez\AppData\Local\Microsoft\Windows\INetCache\Content.Word\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C:\Users\Maria Tavarez\AppData\Local\Microsoft\Windows\INetCache\Content.Word\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8414" cy="2156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34" type="#_x0000_t202" style="position:absolute;margin-left:20.1pt;margin-top:69.55pt;width:303.55pt;height:55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" fillcolor="#d8d8d8 [2732]" strokeweight=".5pt">
                      <v:textbox>
                        <w:txbxContent>
                          <w:p w:rsidR="00DC4932" w:rsidRDefault="00331E1B">
                            <w:r>
                              <w:pict>
                                <v:shape id="_x0000_i1027" type="#_x0000_t75" style="width:2in;height:184.65pt">
                                  <v:imagedata r:id="rId16" o:title="8"/>
                                </v:shape>
                              </w:pict>
                            </w:r>
                            <w:r w:rsidR="003F4893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C41D74D" wp14:editId="04EDA601">
                                  <wp:extent cx="1477010" cy="2125362"/>
                                  <wp:effectExtent l="0" t="0" r="8890" b="8255"/>
                                  <wp:docPr id="54" name="Imagen 54" descr="C:\Users\Maria Tavarez\AppData\Local\Microsoft\Windows\INetCache\Content.Word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Maria Tavarez\AppData\Local\Microsoft\Windows\INetCache\Content.Word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414" cy="215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A53916" wp14:editId="3D8BDB22">
                      <wp:simplePos x="0" y="0"/>
                      <wp:positionH relativeFrom="column">
                        <wp:posOffset>342076</wp:posOffset>
                      </wp:positionH>
                      <wp:positionV relativeFrom="paragraph">
                        <wp:posOffset>3317755</wp:posOffset>
                      </wp:positionV>
                      <wp:extent cx="1804087" cy="4473146"/>
                      <wp:effectExtent l="0" t="0" r="5715" b="381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4087" cy="4473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932" w:rsidRPr="003F4893" w:rsidRDefault="00DC4932" w:rsidP="00DC4932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</w:pP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Apertura del plan </w:t>
                                  </w:r>
                                  <w:hyperlink r:id="rId18" w:history="1"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JuevesDeSiembra</w:t>
                                    </w:r>
                                    <w:proofErr w:type="spellEnd"/>
                                  </w:hyperlink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 que busca sembrar todos los primeros jueves de cada mes una cantidad de árboles para reforestar más el territorio de Pedro García, con la </w:t>
                                  </w:r>
                                  <w:proofErr w:type="spellStart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participacion</w:t>
                                  </w:r>
                                  <w:proofErr w:type="spellEnd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 del alcalde @</w:t>
                                  </w:r>
                                  <w:proofErr w:type="spellStart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jeudithrod</w:t>
                                  </w:r>
                                  <w:proofErr w:type="spellEnd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, la vice alcaldesa @</w:t>
                                  </w:r>
                                  <w:proofErr w:type="spellStart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sanchezaneiry</w:t>
                                  </w:r>
                                  <w:proofErr w:type="spellEnd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, las instituciones sociales y desarrollo local como </w:t>
                                  </w:r>
                                  <w:hyperlink r:id="rId19" w:history="1"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CultivandoAguaBuena</w:t>
                                    </w:r>
                                    <w:proofErr w:type="spellEnd"/>
                                  </w:hyperlink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, </w:t>
                                  </w:r>
                                  <w:hyperlink r:id="rId20" w:history="1"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3F4893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2"/>
                                        <w:bdr w:val="none" w:sz="0" w:space="0" w:color="auto" w:frame="1"/>
                                        <w:lang w:eastAsia="es-ES"/>
                                      </w:rPr>
                                      <w:t>FundaciónHijosAusentes</w:t>
                                    </w:r>
                                    <w:proofErr w:type="spellEnd"/>
                                  </w:hyperlink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 @adpg1992 sociedad civil y personal de la alcaldía.</w:t>
                                  </w:r>
                                </w:p>
                                <w:p w:rsidR="00DC4932" w:rsidRPr="003F4893" w:rsidRDefault="00DC4932" w:rsidP="00DC4932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</w:pP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La apertura se realizó en el vivero de la fundación hijos ausentes, luego se procedió al recorrido de siembra en la comunidad Brisas del Río, dónde se sembraron </w:t>
                                  </w:r>
                                </w:p>
                                <w:p w:rsidR="00DC4932" w:rsidRPr="003F4893" w:rsidRDefault="00DC4932" w:rsidP="00DC4932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</w:pP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noProof/>
                                      <w:color w:val="050505"/>
                                      <w:sz w:val="22"/>
                                      <w:lang w:eastAsia="es-ES"/>
                                    </w:rPr>
                                    <w:drawing>
                                      <wp:inline distT="0" distB="0" distL="0" distR="0" wp14:anchorId="512E87FE" wp14:editId="0124059A">
                                        <wp:extent cx="145415" cy="145415"/>
                                        <wp:effectExtent l="0" t="0" r="6985" b="6985"/>
                                        <wp:docPr id="60" name="Imagen 60" descr="🌳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🌳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415" cy="145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470 árboles (300 Caobas, 40 </w:t>
                                  </w:r>
                                  <w:proofErr w:type="spellStart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framboyan</w:t>
                                  </w:r>
                                  <w:proofErr w:type="spellEnd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 xml:space="preserve">, 55 </w:t>
                                  </w:r>
                                  <w:proofErr w:type="spellStart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guazára</w:t>
                                  </w:r>
                                  <w:proofErr w:type="spellEnd"/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, 75 roble criollo)</w:t>
                                  </w:r>
                                </w:p>
                                <w:p w:rsidR="00DC4932" w:rsidRPr="003F4893" w:rsidRDefault="00DC4932" w:rsidP="00DC4932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</w:pPr>
                                  <w:r w:rsidRPr="003F4893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2"/>
                                      <w:lang w:eastAsia="es-ES"/>
                                    </w:rPr>
                                    <w:t>Gasto del operativo: RD$5375</w:t>
                                  </w:r>
                                </w:p>
                                <w:p w:rsidR="00DC4932" w:rsidRDefault="00DC49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4" o:spid="_x0000_s1035" type="#_x0000_t202" style="position:absolute;margin-left:26.95pt;margin-top:261.25pt;width:142.05pt;height:35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" fillcolor="white [3201]" stroked="f" strokeweight=".5pt">
                      <v:textbox>
                        <w:txbxContent>
                          <w:p w:rsidR="00DC4932" w:rsidRPr="003F4893" w:rsidRDefault="00DC4932" w:rsidP="00DC4932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Apertura del plan </w:t>
                            </w:r>
                            <w:hyperlink r:id="rId22" w:history="1"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JuevesDeSiembra</w:t>
                              </w:r>
                              <w:proofErr w:type="spellEnd"/>
                            </w:hyperlink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 que busca sembrar todos los primeros jueves de cada mes una cantidad de árboles para reforestar más el territorio de Pedro García, con la </w:t>
                            </w:r>
                            <w:proofErr w:type="spellStart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participacion</w:t>
                            </w:r>
                            <w:proofErr w:type="spellEnd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 del alcalde @</w:t>
                            </w:r>
                            <w:proofErr w:type="spellStart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jeudithrod</w:t>
                            </w:r>
                            <w:proofErr w:type="spellEnd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, la vice alcaldesa @</w:t>
                            </w:r>
                            <w:proofErr w:type="spellStart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sanchezaneiry</w:t>
                            </w:r>
                            <w:proofErr w:type="spellEnd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, las instituciones sociales y desarrollo local como </w:t>
                            </w:r>
                            <w:hyperlink r:id="rId23" w:history="1"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CultivandoAguaBuena</w:t>
                              </w:r>
                              <w:proofErr w:type="spellEnd"/>
                            </w:hyperlink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, </w:t>
                            </w:r>
                            <w:hyperlink r:id="rId24" w:history="1"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3F489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2"/>
                                  <w:bdr w:val="none" w:sz="0" w:space="0" w:color="auto" w:frame="1"/>
                                  <w:lang w:eastAsia="es-ES"/>
                                </w:rPr>
                                <w:t>FundaciónHijosAusentes</w:t>
                              </w:r>
                              <w:proofErr w:type="spellEnd"/>
                            </w:hyperlink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 @adpg1992 sociedad civil y personal de la alcaldía.</w:t>
                            </w:r>
                          </w:p>
                          <w:p w:rsidR="00DC4932" w:rsidRPr="003F4893" w:rsidRDefault="00DC4932" w:rsidP="00DC4932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La apertura se realizó en el vivero de la fundación hijos ausentes, luego se procedió al recorrido de siembra en la comunidad Brisas del Río, dónde se sembraron </w:t>
                            </w:r>
                          </w:p>
                          <w:p w:rsidR="00DC4932" w:rsidRPr="003F4893" w:rsidRDefault="00DC4932" w:rsidP="00DC4932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noProof/>
                                <w:color w:val="050505"/>
                                <w:sz w:val="22"/>
                                <w:lang w:eastAsia="es-ES"/>
                              </w:rPr>
                              <w:drawing>
                                <wp:inline distT="0" distB="0" distL="0" distR="0" wp14:anchorId="512E87FE" wp14:editId="0124059A">
                                  <wp:extent cx="145415" cy="145415"/>
                                  <wp:effectExtent l="0" t="0" r="6985" b="6985"/>
                                  <wp:docPr id="60" name="Imagen 60" descr="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4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470 árboles (300 Caobas, 40 </w:t>
                            </w:r>
                            <w:proofErr w:type="spellStart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framboyan</w:t>
                            </w:r>
                            <w:proofErr w:type="spellEnd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, 55 </w:t>
                            </w:r>
                            <w:proofErr w:type="spellStart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guazára</w:t>
                            </w:r>
                            <w:proofErr w:type="spellEnd"/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, 75 roble criollo)</w:t>
                            </w:r>
                          </w:p>
                          <w:p w:rsidR="00DC4932" w:rsidRPr="003F4893" w:rsidRDefault="00DC4932" w:rsidP="00DC4932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3F4893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Gasto del operativo: RD$5375</w:t>
                            </w:r>
                          </w:p>
                          <w:p w:rsidR="00DC4932" w:rsidRDefault="00DC493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:rsidTr="00DC4932">
        <w:trPr>
          <w:trHeight w:val="7099"/>
        </w:trPr>
        <w:tc>
          <w:tcPr>
            <w:tcW w:w="12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77E9" w:rsidRDefault="0018559D" w:rsidP="00BA34BB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959DC25" wp14:editId="075F6B96">
                  <wp:simplePos x="0" y="0"/>
                  <wp:positionH relativeFrom="page">
                    <wp:posOffset>-71120</wp:posOffset>
                  </wp:positionH>
                  <wp:positionV relativeFrom="paragraph">
                    <wp:posOffset>551180</wp:posOffset>
                  </wp:positionV>
                  <wp:extent cx="7554595" cy="4301490"/>
                  <wp:effectExtent l="0" t="0" r="8255" b="3810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12-16 at 5.40.10 AM (2).jpe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0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595" cy="4301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78B5FE" wp14:editId="6BEA88CB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2737485</wp:posOffset>
                      </wp:positionV>
                      <wp:extent cx="1668780" cy="2807335"/>
                      <wp:effectExtent l="0" t="0" r="762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8780" cy="280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01ED" w:rsidRPr="0018559D" w:rsidRDefault="0018559D">
                                  <w:pPr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8559D">
                                    <w:rPr>
                                      <w:rFonts w:ascii="Segoe UI Historic" w:hAnsi="Segoe UI Historic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El gobierno local del Distrito Municipal de Pedro García realizó la reparación de la carretera de la comunidad de Los Jobos, a un costo de RD$81,500.00 (ochenta y un mil quinientos pesos)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4" o:spid="_x0000_s1036" type="#_x0000_t202" style="position:absolute;margin-left:195.35pt;margin-top:215.55pt;width:131.4pt;height:221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" fillcolor="white [3201]" stroked="f" strokeweight=".5pt">
                      <v:textbox>
                        <w:txbxContent>
                          <w:p w:rsidR="009301ED" w:rsidRPr="0018559D" w:rsidRDefault="0018559D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8559D">
                              <w:rPr>
                                <w:rFonts w:ascii="Segoe UI Historic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El gobierno local del Distrito Municipal de Pedro García realizó la reparación de la carretera de la comunidad de Los Jobos, a un costo de RD$81,500.00 (ochenta y un mil quinientos pesos)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F8EC471" wp14:editId="4312F4CC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828675</wp:posOffset>
                      </wp:positionV>
                      <wp:extent cx="4283075" cy="6691630"/>
                      <wp:effectExtent l="0" t="0" r="22225" b="1397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3075" cy="6691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55AA" w:rsidRDefault="0018559D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45A8127" wp14:editId="7F19B0A5">
                                        <wp:extent cx="1922463" cy="1620000"/>
                                        <wp:effectExtent l="0" t="0" r="1905" b="0"/>
                                        <wp:docPr id="3" name="Imagen 3" descr="https://scontent.fhex4-2.fna.fbcdn.net/v/t1.0-0/s600x600/118637470_971124416648545_2857229651388618627_o.jpg?_nc_cat=109&amp;ccb=2&amp;_nc_sid=8bfeb9&amp;_nc_ohc=pfmNUOHWOz4AX8G9EE8&amp;_nc_ht=scontent.fhex4-2.fna&amp;tp=7&amp;oh=3275774d723b13fd47c9a5f8fce26621&amp;oe=600854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content.fhex4-2.fna.fbcdn.net/v/t1.0-0/s600x600/118637470_971124416648545_2857229651388618627_o.jpg?_nc_cat=109&amp;ccb=2&amp;_nc_sid=8bfeb9&amp;_nc_ohc=pfmNUOHWOz4AX8G9EE8&amp;_nc_ht=scontent.fhex4-2.fna&amp;tp=7&amp;oh=3275774d723b13fd47c9a5f8fce26621&amp;oe=600854E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463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179AB755" wp14:editId="2578086E">
                                        <wp:extent cx="2160158" cy="1620000"/>
                                        <wp:effectExtent l="0" t="0" r="0" b="0"/>
                                        <wp:docPr id="44" name="Imagen 44" descr="https://scontent.fhex4-1.fna.fbcdn.net/v/t1.0-0/s600x600/119085687_976433359450984_6314561538440382032_o.jpg?_nc_cat=101&amp;ccb=2&amp;_nc_sid=8bfeb9&amp;_nc_ohc=XuHRJ9uI6dUAX8-our2&amp;_nc_ht=scontent.fhex4-1.fna&amp;tp=7&amp;oh=1ed9f1c7baf8137f41a1cc2810e50d3f&amp;oe=60097F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scontent.fhex4-1.fna.fbcdn.net/v/t1.0-0/s600x600/119085687_976433359450984_6314561538440382032_o.jpg?_nc_cat=101&amp;ccb=2&amp;_nc_sid=8bfeb9&amp;_nc_ohc=XuHRJ9uI6dUAX8-our2&amp;_nc_ht=scontent.fhex4-1.fna&amp;tp=7&amp;oh=1ed9f1c7baf8137f41a1cc2810e50d3f&amp;oe=60097F6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0158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adro de texto 20" o:spid="_x0000_s1037" type="#_x0000_t202" style="position:absolute;margin-left:22.3pt;margin-top:65.25pt;width:337.25pt;height:526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" fillcolor="#d8d8d8 [2732]" strokeweight=".5pt">
                      <v:textbox>
                        <w:txbxContent>
                          <w:p w:rsidR="007D55AA" w:rsidRDefault="0018559D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45A8127" wp14:editId="7F19B0A5">
                                  <wp:extent cx="1922463" cy="1620000"/>
                                  <wp:effectExtent l="0" t="0" r="1905" b="0"/>
                                  <wp:docPr id="3" name="Imagen 3" descr="https://scontent.fhex4-2.fna.fbcdn.net/v/t1.0-0/s600x600/118637470_971124416648545_2857229651388618627_o.jpg?_nc_cat=109&amp;ccb=2&amp;_nc_sid=8bfeb9&amp;_nc_ohc=pfmNUOHWOz4AX8G9EE8&amp;_nc_ht=scontent.fhex4-2.fna&amp;tp=7&amp;oh=3275774d723b13fd47c9a5f8fce26621&amp;oe=600854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hex4-2.fna.fbcdn.net/v/t1.0-0/s600x600/118637470_971124416648545_2857229651388618627_o.jpg?_nc_cat=109&amp;ccb=2&amp;_nc_sid=8bfeb9&amp;_nc_ohc=pfmNUOHWOz4AX8G9EE8&amp;_nc_ht=scontent.fhex4-2.fna&amp;tp=7&amp;oh=3275774d723b13fd47c9a5f8fce26621&amp;oe=600854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63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79AB755" wp14:editId="2578086E">
                                  <wp:extent cx="2160158" cy="1620000"/>
                                  <wp:effectExtent l="0" t="0" r="0" b="0"/>
                                  <wp:docPr id="44" name="Imagen 44" descr="https://scontent.fhex4-1.fna.fbcdn.net/v/t1.0-0/s600x600/119085687_976433359450984_6314561538440382032_o.jpg?_nc_cat=101&amp;ccb=2&amp;_nc_sid=8bfeb9&amp;_nc_ohc=XuHRJ9uI6dUAX8-our2&amp;_nc_ht=scontent.fhex4-1.fna&amp;tp=7&amp;oh=1ed9f1c7baf8137f41a1cc2810e50d3f&amp;oe=60097F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fhex4-1.fna.fbcdn.net/v/t1.0-0/s600x600/119085687_976433359450984_6314561538440382032_o.jpg?_nc_cat=101&amp;ccb=2&amp;_nc_sid=8bfeb9&amp;_nc_ohc=XuHRJ9uI6dUAX8-our2&amp;_nc_ht=scontent.fhex4-1.fna&amp;tp=7&amp;oh=1ed9f1c7baf8137f41a1cc2810e50d3f&amp;oe=60097F6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158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5AA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461678" wp14:editId="20D8C3B3">
                      <wp:simplePos x="0" y="0"/>
                      <wp:positionH relativeFrom="column">
                        <wp:posOffset>320733</wp:posOffset>
                      </wp:positionH>
                      <wp:positionV relativeFrom="paragraph">
                        <wp:posOffset>2650490</wp:posOffset>
                      </wp:positionV>
                      <wp:extent cx="2036560" cy="4572000"/>
                      <wp:effectExtent l="0" t="0" r="1905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656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59D" w:rsidRPr="0018559D" w:rsidRDefault="0018559D" w:rsidP="0018559D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Apertura del plan </w:t>
                                  </w:r>
                                  <w:hyperlink r:id="rId26" w:history="1"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JuevesDeSiembra</w:t>
                                    </w:r>
                                    <w:proofErr w:type="spellEnd"/>
                                  </w:hyperlink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 que busca sembrar todos los primeros jueves de cada mes una cantidad de árboles para reforestar más el territorio de Pedro García, con la </w:t>
                                  </w:r>
                                  <w:proofErr w:type="spellStart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participacion</w:t>
                                  </w:r>
                                  <w:proofErr w:type="spellEnd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 del alcalde @</w:t>
                                  </w:r>
                                  <w:proofErr w:type="spellStart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jeudithrod</w:t>
                                  </w:r>
                                  <w:proofErr w:type="spellEnd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, la vice alcaldesa @</w:t>
                                  </w:r>
                                  <w:proofErr w:type="spellStart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sanchezaneiry</w:t>
                                  </w:r>
                                  <w:proofErr w:type="spellEnd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, las instituciones sociales y desarrollo local como </w:t>
                                  </w:r>
                                  <w:hyperlink r:id="rId27" w:history="1"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CultivandoAguaBuena</w:t>
                                    </w:r>
                                    <w:proofErr w:type="spellEnd"/>
                                  </w:hyperlink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, </w:t>
                                  </w:r>
                                  <w:hyperlink r:id="rId28" w:history="1"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#</w:t>
                                    </w:r>
                                    <w:proofErr w:type="spellStart"/>
                                    <w:r w:rsidRPr="0018559D">
                                      <w:rPr>
                                        <w:rFonts w:ascii="inherit" w:eastAsia="Times New Roman" w:hAnsi="inherit" w:cs="Segoe UI Historic"/>
                                        <w:b w:val="0"/>
                                        <w:color w:val="0000FF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es-ES"/>
                                      </w:rPr>
                                      <w:t>FundaciónHijosAusentes</w:t>
                                    </w:r>
                                    <w:proofErr w:type="spellEnd"/>
                                  </w:hyperlink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 @adpg1992 sociedad civil y personal de la alcaldía.</w:t>
                                  </w:r>
                                </w:p>
                                <w:p w:rsidR="0018559D" w:rsidRPr="0018559D" w:rsidRDefault="0018559D" w:rsidP="0018559D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La apertura se realizó en el vivero de la fundación hijos ausentes, luego se procedió al recorrido de siembra en la comunidad Brisas del Río, dónde se sembraron </w:t>
                                  </w:r>
                                </w:p>
                                <w:p w:rsidR="0018559D" w:rsidRPr="0018559D" w:rsidRDefault="0018559D" w:rsidP="0018559D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noProof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drawing>
                                      <wp:inline distT="0" distB="0" distL="0" distR="0" wp14:anchorId="7462E34B" wp14:editId="10B6A83D">
                                        <wp:extent cx="160655" cy="160655"/>
                                        <wp:effectExtent l="0" t="0" r="0" b="0"/>
                                        <wp:docPr id="15" name="Imagen 15" descr="🌳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🌳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655" cy="160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470 árboles (300 Caobas, 40 </w:t>
                                  </w:r>
                                  <w:proofErr w:type="spellStart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framboyan</w:t>
                                  </w:r>
                                  <w:proofErr w:type="spellEnd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 xml:space="preserve">, 55 </w:t>
                                  </w:r>
                                  <w:proofErr w:type="spellStart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guazára</w:t>
                                  </w:r>
                                  <w:proofErr w:type="spellEnd"/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, 75 roble criollo)</w:t>
                                  </w:r>
                                </w:p>
                                <w:p w:rsidR="0018559D" w:rsidRPr="0018559D" w:rsidRDefault="0018559D" w:rsidP="0018559D"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</w:pPr>
                                  <w:r w:rsidRPr="0018559D">
                                    <w:rPr>
                                      <w:rFonts w:ascii="inherit" w:eastAsia="Times New Roman" w:hAnsi="inherit" w:cs="Segoe UI Historic"/>
                                      <w:b w:val="0"/>
                                      <w:color w:val="050505"/>
                                      <w:sz w:val="23"/>
                                      <w:szCs w:val="23"/>
                                      <w:lang w:eastAsia="es-ES"/>
                                    </w:rPr>
                                    <w:t>Gasto del operativo: RD$5375</w:t>
                                  </w:r>
                                </w:p>
                                <w:p w:rsidR="007D55AA" w:rsidRDefault="007D55A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38" type="#_x0000_t202" style="position:absolute;margin-left:25.25pt;margin-top:208.7pt;width:160.35pt;height:5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" fillcolor="white [3201]" stroked="f" strokeweight=".5pt">
                      <v:textbox>
                        <w:txbxContent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Apertura del plan </w:t>
                            </w:r>
                            <w:hyperlink r:id="rId29" w:history="1"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JuevesDeSiembra</w:t>
                              </w:r>
                              <w:proofErr w:type="spellEnd"/>
                            </w:hyperlink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que busca sembrar todos los primeros jueves de cada mes una cantidad de árboles para reforestar más el territorio de Pedro García, con la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participacion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del alcalde @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jeudithrod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, la vice alcaldesa @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sanchezaneiry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las instituciones sociales y desarrollo local como </w:t>
                            </w:r>
                            <w:hyperlink r:id="rId30" w:history="1"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CultivandoAguaBuena</w:t>
                              </w:r>
                              <w:proofErr w:type="spellEnd"/>
                            </w:hyperlink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</w:t>
                            </w:r>
                            <w:hyperlink r:id="rId31" w:history="1"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FundaciónHijosAusentes</w:t>
                              </w:r>
                              <w:proofErr w:type="spellEnd"/>
                            </w:hyperlink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@adpg1992 sociedad civil y personal de la alcaldía.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La apertura se realizó en el vivero de la fundación hijos ausentes, luego se procedió al recorrido de siembra en la comunidad Brisas del Río, dónde se sembraron 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7462E34B" wp14:editId="10B6A83D">
                                  <wp:extent cx="160655" cy="160655"/>
                                  <wp:effectExtent l="0" t="0" r="0" b="0"/>
                                  <wp:docPr id="15" name="Imagen 15" descr="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470 árboles (300 Caobas, 40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framboyan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55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guazára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, 75 roble criollo)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Gasto del operativo: RD$5375</w:t>
                            </w:r>
                          </w:p>
                          <w:p w:rsidR="007D55AA" w:rsidRDefault="007D55AA"/>
                        </w:txbxContent>
                      </v:textbox>
                    </v:shape>
                  </w:pict>
                </mc:Fallback>
              </mc:AlternateContent>
            </w:r>
            <w:r w:rsidR="007D55AA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DA3DAE" wp14:editId="0F7D2257">
                      <wp:simplePos x="0" y="0"/>
                      <wp:positionH relativeFrom="column">
                        <wp:posOffset>-178031</wp:posOffset>
                      </wp:positionH>
                      <wp:positionV relativeFrom="paragraph">
                        <wp:posOffset>-9584</wp:posOffset>
                      </wp:positionV>
                      <wp:extent cx="7668433" cy="581891"/>
                      <wp:effectExtent l="0" t="0" r="27940" b="2794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8433" cy="581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D55AA" w:rsidRPr="00B96FB7" w:rsidRDefault="007D55AA" w:rsidP="007D55AA">
                                  <w:pPr>
                                    <w:jc w:val="center"/>
                                  </w:pPr>
                                  <w:r w:rsidRPr="00B96FB7">
                                    <w:rPr>
                                      <w:color w:val="024F75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Distrito Municipal de Pedro García</w:t>
                                  </w:r>
                                </w:p>
                                <w:p w:rsidR="007D55AA" w:rsidRDefault="007D55AA" w:rsidP="007D55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9" o:spid="_x0000_s1039" style="position:absolute;margin-left:-14pt;margin-top:-.75pt;width:603.8pt;height:4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" fillcolor="#92d050" strokecolor="#012639 [1604]" strokeweight="2pt">
                      <v:textbox>
                        <w:txbxContent>
                          <w:p w:rsidR="007D55AA" w:rsidRPr="00B96FB7" w:rsidRDefault="007D55AA" w:rsidP="007D55AA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7D55AA" w:rsidRDefault="007D55AA" w:rsidP="007D55A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77E9" w:rsidTr="00DC4932">
        <w:trPr>
          <w:gridAfter w:val="1"/>
          <w:wAfter w:w="18" w:type="dxa"/>
          <w:trHeight w:val="2370"/>
        </w:trPr>
        <w:tc>
          <w:tcPr>
            <w:tcW w:w="1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7E9" w:rsidRDefault="007D55AA" w:rsidP="00BA34BB">
            <w:pPr>
              <w:rPr>
                <w:noProof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4E9B2D2F" wp14:editId="32214C27">
                      <wp:simplePos x="0" y="0"/>
                      <wp:positionH relativeFrom="page">
                        <wp:posOffset>-62346</wp:posOffset>
                      </wp:positionH>
                      <wp:positionV relativeFrom="page">
                        <wp:posOffset>-404</wp:posOffset>
                      </wp:positionV>
                      <wp:extent cx="9218295" cy="6115570"/>
                      <wp:effectExtent l="0" t="0" r="20955" b="19050"/>
                      <wp:wrapNone/>
                      <wp:docPr id="11" name="Rectángulo 11" descr="rectángulo de col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18295" cy="6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25400">
                                <a:solidFill>
                                  <a:srgbClr val="34AB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BCA9AB" id="Rectángulo 11" o:spid="_x0000_s1026" alt="rectángulo de color" style="position:absolute;margin-left:-4.9pt;margin-top:-.05pt;width:725.85pt;height:481.5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" fillcolor="#f90" strokecolor="#27807a" strokeweight="2pt">
                      <w10:wrap anchorx="page" anchory="page"/>
                    </v:rect>
                  </w:pict>
                </mc:Fallback>
              </mc:AlternateContent>
            </w:r>
          </w:p>
          <w:p w:rsidR="00D077E9" w:rsidRPr="00D86945" w:rsidRDefault="00D077E9" w:rsidP="00BA34BB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18559D">
      <w:pPr>
        <w:spacing w:after="200"/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472DC" wp14:editId="5B8753D0">
                <wp:simplePos x="0" y="0"/>
                <wp:positionH relativeFrom="margin">
                  <wp:posOffset>4531360</wp:posOffset>
                </wp:positionH>
                <wp:positionV relativeFrom="paragraph">
                  <wp:posOffset>6516370</wp:posOffset>
                </wp:positionV>
                <wp:extent cx="1974215" cy="985520"/>
                <wp:effectExtent l="0" t="0" r="26035" b="24130"/>
                <wp:wrapNone/>
                <wp:docPr id="32" name="Cinta hacia arrib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024F75">
                            <a:tint val="100000"/>
                            <a:shade val="100000"/>
                            <a:satMod val="100000"/>
                          </a:srgbClr>
                        </a:solidFill>
                        <a:ln w="25400">
                          <a:solidFill>
                            <a:srgbClr val="024F7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4932" w:rsidRPr="00DC4932" w:rsidRDefault="00DC4932" w:rsidP="00DC493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</w:pPr>
                            <w:r w:rsidRPr="00DC4932">
                              <w:rPr>
                                <w:color w:val="FFFFFF" w:themeColor="background1"/>
                                <w:sz w:val="44"/>
                                <w:szCs w:val="44"/>
                                <w:lang w:val="es-DO"/>
                              </w:rPr>
                              <w:t>No.06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inta hacia arriba 32" o:spid="_x0000_s1040" type="#_x0000_t54" style="position:absolute;margin-left:356.8pt;margin-top:513.1pt;width:155.45pt;height:7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" adj=",18000" fillcolor="#024f75" strokecolor="#013854" strokeweight="2pt">
                <v:textbox>
                  <w:txbxContent>
                    <w:p w:rsidR="00DC4932" w:rsidRPr="00DC4932" w:rsidRDefault="00DC4932" w:rsidP="00DC493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</w:pPr>
                      <w:r w:rsidRPr="00DC4932">
                        <w:rPr>
                          <w:color w:val="FFFFFF" w:themeColor="background1"/>
                          <w:sz w:val="44"/>
                          <w:szCs w:val="44"/>
                          <w:lang w:val="es-DO"/>
                        </w:rPr>
                        <w:t>No.06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5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B0BF4" wp14:editId="1C367432">
                <wp:simplePos x="0" y="0"/>
                <wp:positionH relativeFrom="page">
                  <wp:align>right</wp:align>
                </wp:positionH>
                <wp:positionV relativeFrom="paragraph">
                  <wp:posOffset>8074546</wp:posOffset>
                </wp:positionV>
                <wp:extent cx="7523018" cy="818147"/>
                <wp:effectExtent l="0" t="0" r="1905" b="127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3018" cy="81814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932" w:rsidRPr="009F4BA2" w:rsidRDefault="00DC4932" w:rsidP="00DC4932">
                            <w:pPr>
                              <w:rPr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DO"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DC4932" w:rsidRDefault="00DC4932" w:rsidP="00DC4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41" style="position:absolute;margin-left:541.15pt;margin-top:635.8pt;width:592.35pt;height:64.4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" fillcolor="#92d050" stroked="f" strokeweight="2pt">
                <v:textbox>
                  <w:txbxContent>
                    <w:p w:rsidR="00DC4932" w:rsidRPr="009F4BA2" w:rsidRDefault="00DC4932" w:rsidP="00DC4932">
                      <w:pPr>
                        <w:rPr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sz w:val="40"/>
                          <w:szCs w:val="40"/>
                          <w:lang w:val="es-DO"/>
                        </w:rPr>
                        <w:t xml:space="preserve">                   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DC4932" w:rsidRDefault="00DC4932" w:rsidP="00DC493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C493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A8BC6DC" wp14:editId="0F58D173">
                <wp:simplePos x="0" y="0"/>
                <wp:positionH relativeFrom="page">
                  <wp:align>left</wp:align>
                </wp:positionH>
                <wp:positionV relativeFrom="page">
                  <wp:posOffset>7169728</wp:posOffset>
                </wp:positionV>
                <wp:extent cx="9218295" cy="6115570"/>
                <wp:effectExtent l="0" t="0" r="20955" b="19050"/>
                <wp:wrapNone/>
                <wp:docPr id="29" name="Rectángulo 29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57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078E3" id="Rectángulo 29" o:spid="_x0000_s1026" alt="rectángulo de color" style="position:absolute;margin-left:0;margin-top:564.55pt;width:725.85pt;height:481.55pt;z-index:-251634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" fillcolor="#f90" strokecolor="#27807a" strokeweight="2pt">
                <w10:wrap anchorx="page" anchory="page"/>
              </v:rect>
            </w:pict>
          </mc:Fallback>
        </mc:AlternateContent>
      </w:r>
      <w:r w:rsidR="00D077E9">
        <w:rPr>
          <w:noProof/>
          <w:lang w:bidi="es-ES"/>
        </w:rPr>
        <w:br w:type="page"/>
      </w:r>
    </w:p>
    <w:p w:rsidR="00AB02A7" w:rsidRDefault="007D55AA" w:rsidP="00DF027C">
      <w:pPr>
        <w:rPr>
          <w:noProof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 wp14:anchorId="5D67CEFD" wp14:editId="727CB22C">
            <wp:simplePos x="0" y="0"/>
            <wp:positionH relativeFrom="margin">
              <wp:posOffset>4662285</wp:posOffset>
            </wp:positionH>
            <wp:positionV relativeFrom="paragraph">
              <wp:posOffset>6556779</wp:posOffset>
            </wp:positionV>
            <wp:extent cx="2000250" cy="100965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4B0A" w:rsidRDefault="007D55AA" w:rsidP="007D55AA">
      <w:pPr>
        <w:tabs>
          <w:tab w:val="left" w:pos="5924"/>
        </w:tabs>
        <w:spacing w:after="200"/>
        <w:rPr>
          <w:noProof/>
          <w:lang w:eastAsia="es-ES"/>
        </w:rPr>
      </w:pPr>
      <w:r>
        <w:rPr>
          <w:noProof/>
          <w:lang w:eastAsia="es-ES"/>
        </w:rPr>
        <w:tab/>
      </w:r>
    </w:p>
    <w:p w:rsidR="00A34B0A" w:rsidRDefault="00F668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D58824" wp14:editId="52D48CB1">
                <wp:simplePos x="0" y="0"/>
                <wp:positionH relativeFrom="column">
                  <wp:posOffset>-241434</wp:posOffset>
                </wp:positionH>
                <wp:positionV relativeFrom="paragraph">
                  <wp:posOffset>3410986</wp:posOffset>
                </wp:positionV>
                <wp:extent cx="1779905" cy="3821230"/>
                <wp:effectExtent l="0" t="0" r="10795" b="27305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3821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Dentro del plan #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CasasDeColores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el alcalde </w: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"https://www.facebook.com/JeudithRodriguez?__cft__%5b0%5d=AZUYF86pKcFxx7r85mFE57bMre82eEeTAclEU2v2sS5BTW55OM0orEhBn1NcciR1PWUBRtdvw7vKaMNd7TsgrAzdai_NqPr0-lNU2tbajxprpxELseD3N1QbXjOR_zFfLIY&amp;__tn__=-%5dK-R" </w:instrTex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r w:rsidR="006357F6"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Rodríguez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y</w:t>
                            </w:r>
                            <w:proofErr w:type="gram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la vice alcaldesa @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sanchezaneiry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hicieron entrega la mañana de hoy en la comunidad de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Tinajita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RD$25,000.00 pesos como aporte inicial para la construcción de la vivienda de los Sres.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Ceveriano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García y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Leidy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Todo aquel que quiera solidarizarse con esta familia por favor ponerse en contacto con ellos o con la alcaldía de Pedro García.</w:t>
                            </w:r>
                          </w:p>
                          <w:p w:rsidR="001B0448" w:rsidRDefault="001B0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 Cuadro de texto" o:spid="_x0000_s1042" type="#_x0000_t202" style="position:absolute;margin-left:-19pt;margin-top:268.6pt;width:140.15pt;height:300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" fillcolor="white [3201]" strokeweight=".5pt">
                <v:textbox>
                  <w:txbxContent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Dentro del plan #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CasasDeColores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el alcalde </w: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"https://www.facebook.com/JeudithRodriguez?__cft__%5b0%5d=AZUYF86pKcFxx7r85mFE57bMre82eEeTAclEU2v2sS5BTW55OM0orEhBn1NcciR1PWUBRtdvw7vKaMNd7TsgrAzdai_NqPr0-lNU2tbajxprpxELseD3N1QbXjOR_zFfLIY&amp;__tn__=-%5dK-R" </w:instrTex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r w:rsidR="006357F6"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Rodríguez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proofErr w:type="gram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y</w:t>
                      </w:r>
                      <w:proofErr w:type="gram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la vice alcaldesa @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sanchezaneiry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hicieron entrega la mañana de hoy en la comunidad de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Tinajita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RD$25,000.00 pesos como aporte inicial para la construcción de la vivienda de los Sres.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Ceveriano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García y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Leidy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Todo aquel que quiera solidarizarse con esta familia por favor ponerse en contacto con ellos o con la alcaldía de Pedro García.</w:t>
                      </w:r>
                    </w:p>
                    <w:p w:rsidR="001B0448" w:rsidRDefault="001B0448"/>
                  </w:txbxContent>
                </v:textbox>
              </v:shape>
            </w:pict>
          </mc:Fallback>
        </mc:AlternateContent>
      </w:r>
      <w:r w:rsidR="001B04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2CB213" wp14:editId="2DB877B8">
                <wp:simplePos x="0" y="0"/>
                <wp:positionH relativeFrom="column">
                  <wp:posOffset>1715703</wp:posOffset>
                </wp:positionH>
                <wp:positionV relativeFrom="paragraph">
                  <wp:posOffset>3571407</wp:posOffset>
                </wp:positionV>
                <wp:extent cx="1989088" cy="3368842"/>
                <wp:effectExtent l="0" t="0" r="11430" b="22225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088" cy="3368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Dentro del plan #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CasasDeColores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el alcalde </w: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"https://www.facebook.com/JeudithRodriguez?__cft__%5b0%5d=AZUJ0bCJKTxbZY5TGnA6PsXUMB1V4R-0rR2YHrOESI7aIVPazPZB9fn6s8DKpacDFdp4eTZ0FoAeM873tmL7Te4Wi-R_YXUMFlNvnEw45ictVU7a2mtqJ9JLmsUwvI3LEZY8wYyn8mIbBYLCvbKYAjZg&amp;__tn__=-%5dK-R" </w:instrTex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Rodriguez</w:t>
                            </w:r>
                            <w:proofErr w:type="spellEnd"/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FF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y los regidores </w:t>
                            </w:r>
                            <w:hyperlink r:id="rId33" w:history="1"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RamonRodriguez</w:t>
                              </w:r>
                              <w:proofErr w:type="spellEnd"/>
                            </w:hyperlink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"https://www.facebook.com/neliaybar.aybartineo.9?__cft__%5b0%5d=AZUJ0bCJKTxbZY5TGnA6PsXUMB1V4R-0rR2YHrOESI7aIVPazPZB9fn6s8DKpacDFdp4eTZ0FoAeM873tmL7Te4Wi-R_YXUMFlNvnEw45ictVU7a2mtqJ9JLmsUwvI3LEZY8wYyn8mIbBYLCvbKYAjZg&amp;__tn__=-%5dK-R" </w:instrTex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Neli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Tineo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y</w:t>
                            </w:r>
                            <w:proofErr w:type="gram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  <w:hyperlink r:id="rId34" w:history="1"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YaneliBaez</w:t>
                              </w:r>
                              <w:proofErr w:type="spellEnd"/>
                            </w:hyperlink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hicieron entrega en el salón de sesiones de la alcaldía de RD$50,000.00 pesos como aporte para la construcción de la vivienda de la Sra. Carmela Rodríguez González (Mosa) de la comunidad del Llano.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Aún necesitamos más recursos para poder cristalizar el sueño de esta familia de tener un techo digno, tu qué puedes, ayúdanos</w:t>
                            </w:r>
                            <w:proofErr w:type="gram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!</w:t>
                            </w:r>
                            <w:proofErr w:type="gramEnd"/>
                          </w:p>
                          <w:p w:rsidR="001B0448" w:rsidRDefault="001B0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 Cuadro de texto" o:spid="_x0000_s1043" type="#_x0000_t202" style="position:absolute;margin-left:135.1pt;margin-top:281.2pt;width:156.6pt;height:26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" fillcolor="white [3201]" strokeweight=".5pt">
                <v:textbox>
                  <w:txbxContent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Dentro del plan #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CasasDeColores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el alcalde </w: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"https://www.facebook.com/JeudithRodriguez?__cft__%5b0%5d=AZUJ0bCJKTxbZY5TGnA6PsXUMB1V4R-0rR2YHrOESI7aIVPazPZB9fn6s8DKpacDFdp4eTZ0FoAeM873tmL7Te4Wi-R_YXUMFlNvnEw45ictVU7a2mtqJ9JLmsUwvI3LEZY8wYyn8mIbBYLCvbKYAjZg&amp;__tn__=-%5dK-R" </w:instrTex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Rodriguez</w:t>
                      </w:r>
                      <w:proofErr w:type="spellEnd"/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0000FF"/>
                          <w:sz w:val="24"/>
                          <w:szCs w:val="24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y los regidores </w:t>
                      </w:r>
                      <w:hyperlink r:id="rId35" w:history="1"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RamonRodriguez</w:t>
                        </w:r>
                        <w:proofErr w:type="spellEnd"/>
                      </w:hyperlink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</w: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"https://www.facebook.com/neliaybar.aybartineo.9?__cft__%5b0%5d=AZUJ0bCJKTxbZY5TGnA6PsXUMB1V4R-0rR2YHrOESI7aIVPazPZB9fn6s8DKpacDFdp4eTZ0FoAeM873tmL7Te4Wi-R_YXUMFlNvnEw45ictVU7a2mtqJ9JLmsUwvI3LEZY8wYyn8mIbBYLCvbKYAjZg&amp;__tn__=-%5dK-R" </w:instrTex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Neli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Tineo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proofErr w:type="gram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y</w:t>
                      </w:r>
                      <w:proofErr w:type="gram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</w:t>
                      </w:r>
                      <w:hyperlink r:id="rId36" w:history="1"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YaneliBaez</w:t>
                        </w:r>
                        <w:proofErr w:type="spellEnd"/>
                      </w:hyperlink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hicieron entrega en el salón de sesiones de la alcaldía de RD$50,000.00 pesos como aporte para la construcción de la vivienda de la Sra. Carmela Rodríguez González (Mosa) de la comunidad del Llano.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Aún necesitamos más recursos para poder cristalizar el sueño de esta familia de tener un techo digno, tu qué puedes, ayúdanos</w:t>
                      </w:r>
                      <w:proofErr w:type="gram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!</w:t>
                      </w:r>
                      <w:proofErr w:type="gramEnd"/>
                    </w:p>
                    <w:p w:rsidR="001B0448" w:rsidRDefault="001B0448"/>
                  </w:txbxContent>
                </v:textbox>
              </v:shape>
            </w:pict>
          </mc:Fallback>
        </mc:AlternateContent>
      </w:r>
      <w:r w:rsidR="001B04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F4645A0" wp14:editId="45E9FD77">
                <wp:simplePos x="0" y="0"/>
                <wp:positionH relativeFrom="page">
                  <wp:posOffset>1</wp:posOffset>
                </wp:positionH>
                <wp:positionV relativeFrom="page">
                  <wp:posOffset>7283116</wp:posOffset>
                </wp:positionV>
                <wp:extent cx="9378716" cy="6115050"/>
                <wp:effectExtent l="0" t="0" r="13335" b="19050"/>
                <wp:wrapNone/>
                <wp:docPr id="94" name="Rectángulo 38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716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" o:spid="_x0000_s1026" alt="Descripción: rectángulo de color" style="position:absolute;margin-left:0;margin-top:573.45pt;width:738.5pt;height:481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  <w:r w:rsidR="001B0448"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454A8325" wp14:editId="56960605">
            <wp:simplePos x="0" y="0"/>
            <wp:positionH relativeFrom="page">
              <wp:align>left</wp:align>
            </wp:positionH>
            <wp:positionV relativeFrom="paragraph">
              <wp:posOffset>257175</wp:posOffset>
            </wp:positionV>
            <wp:extent cx="7554595" cy="4551045"/>
            <wp:effectExtent l="0" t="0" r="8255" b="1905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455104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1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83F1E0" wp14:editId="20E2E329">
                <wp:simplePos x="0" y="0"/>
                <wp:positionH relativeFrom="page">
                  <wp:posOffset>0</wp:posOffset>
                </wp:positionH>
                <wp:positionV relativeFrom="paragraph">
                  <wp:posOffset>97155</wp:posOffset>
                </wp:positionV>
                <wp:extent cx="7519670" cy="689610"/>
                <wp:effectExtent l="0" t="0" r="508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670" cy="689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48A" w:rsidRPr="00B96FB7" w:rsidRDefault="0045448A" w:rsidP="0045448A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45448A" w:rsidRDefault="0045448A" w:rsidP="00454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7" o:spid="_x0000_s1044" style="position:absolute;margin-left:0;margin-top:7.65pt;width:592.1pt;height:54.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" fillcolor="#92d050" stroked="f" strokeweight="2pt">
                <v:textbox>
                  <w:txbxContent>
                    <w:p w:rsidR="0045448A" w:rsidRPr="00B96FB7" w:rsidRDefault="0045448A" w:rsidP="0045448A">
                      <w:pPr>
                        <w:jc w:val="center"/>
                      </w:pPr>
                      <w:r w:rsidRPr="00B96FB7">
                        <w:rPr>
                          <w:color w:val="024F7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45448A" w:rsidRDefault="0045448A" w:rsidP="0045448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17F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316BFE" wp14:editId="7208CFC7">
                <wp:simplePos x="0" y="0"/>
                <wp:positionH relativeFrom="column">
                  <wp:posOffset>-338455</wp:posOffset>
                </wp:positionH>
                <wp:positionV relativeFrom="paragraph">
                  <wp:posOffset>1189990</wp:posOffset>
                </wp:positionV>
                <wp:extent cx="4446905" cy="6035040"/>
                <wp:effectExtent l="0" t="0" r="10795" b="2286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6035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566" w:rsidRDefault="0018559D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656C5D4" wp14:editId="29F04FB3">
                                  <wp:extent cx="2160000" cy="2160000"/>
                                  <wp:effectExtent l="0" t="0" r="0" b="0"/>
                                  <wp:docPr id="86" name="Imagen 86" descr="La imagen puede contener: 2 personas, personas de 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a imagen puede contener: 2 personas, personas de 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32E5F45" wp14:editId="25099A5B">
                                  <wp:extent cx="2087325" cy="1800000"/>
                                  <wp:effectExtent l="0" t="0" r="8255" b="0"/>
                                  <wp:docPr id="87" name="Imagen 87" descr="La imagen puede contener: 3 personas, personas de 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 imagen puede contener: 3 personas, personas de 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325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45" type="#_x0000_t202" style="position:absolute;margin-left:-26.65pt;margin-top:93.7pt;width:350.15pt;height:47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" fillcolor="#d8d8d8 [2732]" strokeweight=".5pt">
                <v:textbox>
                  <w:txbxContent>
                    <w:p w:rsidR="00947566" w:rsidRDefault="0018559D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656C5D4" wp14:editId="29F04FB3">
                            <wp:extent cx="2160000" cy="2160000"/>
                            <wp:effectExtent l="0" t="0" r="0" b="0"/>
                            <wp:docPr id="86" name="Imagen 86" descr="La imagen puede contener: 2 personas, personas de 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a imagen puede contener: 2 personas, personas de 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32E5F45" wp14:editId="25099A5B">
                            <wp:extent cx="2087325" cy="1800000"/>
                            <wp:effectExtent l="0" t="0" r="8255" b="0"/>
                            <wp:docPr id="87" name="Imagen 87" descr="La imagen puede contener: 3 personas, personas de 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 imagen puede contener: 3 personas, personas de 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325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4B0A" w:rsidRDefault="00FD2410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E58B3CF" wp14:editId="5BF70AE7">
                <wp:simplePos x="0" y="0"/>
                <wp:positionH relativeFrom="page">
                  <wp:posOffset>15875</wp:posOffset>
                </wp:positionH>
                <wp:positionV relativeFrom="page">
                  <wp:posOffset>7136130</wp:posOffset>
                </wp:positionV>
                <wp:extent cx="9218295" cy="6115050"/>
                <wp:effectExtent l="0" t="0" r="20955" b="19050"/>
                <wp:wrapNone/>
                <wp:docPr id="38" name="Rectángulo 38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" o:spid="_x0000_s1026" alt="Descripción: rectángulo de color" style="position:absolute;margin-left:1.25pt;margin-top:561.9pt;width:725.85pt;height:481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" fillcolor="#f90" strokecolor="#27807a" strokeweight="2pt">
                <w10:wrap anchorx="page" anchory="page"/>
              </v:rect>
            </w:pict>
          </mc:Fallback>
        </mc:AlternateContent>
      </w:r>
      <w:r w:rsidR="001855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6A1FC1" wp14:editId="1550EECE">
                <wp:simplePos x="0" y="0"/>
                <wp:positionH relativeFrom="column">
                  <wp:posOffset>2068195</wp:posOffset>
                </wp:positionH>
                <wp:positionV relativeFrom="paragraph">
                  <wp:posOffset>3210560</wp:posOffset>
                </wp:positionV>
                <wp:extent cx="1837690" cy="364426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364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Dentro del plan #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CasasDeColores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el alcalde </w: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"https://www.facebook.com/JeudithRodriguez?__cft__%5b0%5d=AZUJ0bCJKTxbZY5TGnA6PsXUMB1V4R-0rR2YHrOESI7aIVPazPZB9fn6s8DKpacDFdp4eTZ0FoAeM873tmL7Te4Wi-R_YXUMFlNvnEw45ictVU7a2mtqJ9JLmsUwvI3LEZY8wYyn8mIbBYLCvbKYAjZg&amp;__tn__=-%5dK-R" </w:instrTex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Rodriguez</w:t>
                            </w:r>
                            <w:proofErr w:type="spellEnd"/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FF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y los regidores </w:t>
                            </w:r>
                            <w:hyperlink r:id="rId39" w:history="1"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RamonRodriguez</w:t>
                              </w:r>
                              <w:proofErr w:type="spellEnd"/>
                            </w:hyperlink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"https://www.facebook.com/neliaybar.aybartineo.9?__cft__%5b0%5d=AZUJ0bCJKTxbZY5TGnA6PsXUMB1V4R-0rR2YHrOESI7aIVPazPZB9fn6s8DKpacDFdp4eTZ0FoAeM873tmL7Te4Wi-R_YXUMFlNvnEw45ictVU7a2mtqJ9JLmsUwvI3LEZY8wYyn8mIbBYLCvbKYAjZg&amp;__tn__=-%5dK-R" </w:instrTex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Neli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Tineo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y</w:t>
                            </w:r>
                            <w:proofErr w:type="gram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</w:t>
                            </w:r>
                            <w:hyperlink r:id="rId40" w:history="1"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8559D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YaneliBaez</w:t>
                              </w:r>
                              <w:proofErr w:type="spellEnd"/>
                            </w:hyperlink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hicieron entrega en el salón de sesiones de la alcaldía de RD$50,000.00 pesos como aporte para la construcción de la vivienda de la Sra. Carmela Rodríguez González (Mosa) de la comunidad del Llano.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Aún necesitamos más recursos para poder cristalizar el sueño de esta familia de tener un techo digno, tu qué puedes, ayúdanos</w:t>
                            </w:r>
                            <w:proofErr w:type="gram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!</w:t>
                            </w:r>
                            <w:proofErr w:type="gramEnd"/>
                          </w:p>
                          <w:p w:rsidR="0045448A" w:rsidRDefault="00454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46" type="#_x0000_t202" style="position:absolute;margin-left:162.85pt;margin-top:252.8pt;width:144.7pt;height:286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" fillcolor="white [3201]" stroked="f" strokeweight=".5pt">
                <v:textbox>
                  <w:txbxContent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Dentro del plan #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CasasDeColores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el alcalde </w: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"https://www.facebook.com/JeudithRodriguez?__cft__%5b0%5d=AZUJ0bCJKTxbZY5TGnA6PsXUMB1V4R-0rR2YHrOESI7aIVPazPZB9fn6s8DKpacDFdp4eTZ0FoAeM873tmL7Te4Wi-R_YXUMFlNvnEw45ictVU7a2mtqJ9JLmsUwvI3LEZY8wYyn8mIbBYLCvbKYAjZg&amp;__tn__=-%5dK-R" </w:instrTex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Rodriguez</w:t>
                      </w:r>
                      <w:proofErr w:type="spellEnd"/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0000FF"/>
                          <w:sz w:val="24"/>
                          <w:szCs w:val="24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y los regidores </w:t>
                      </w:r>
                      <w:hyperlink r:id="rId41" w:history="1">
                        <w:r w:rsidRPr="0018559D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8559D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RamonRodriguez</w:t>
                        </w:r>
                        <w:proofErr w:type="spellEnd"/>
                      </w:hyperlink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</w: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"https://www.facebook.com/neliaybar.aybartineo.9?__cft__%5b0%5d=AZUJ0bCJKTxbZY5TGnA6PsXUMB1V4R-0rR2YHrOESI7aIVPazPZB9fn6s8DKpacDFdp4eTZ0FoAeM873tmL7Te4Wi-R_YXUMFlNvnEw45ictVU7a2mtqJ9JLmsUwvI3LEZY8wYyn8mIbBYLCvbKYAjZg&amp;__tn__=-%5dK-R" </w:instrTex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Neli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Tineo</w:t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proofErr w:type="gram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y</w:t>
                      </w:r>
                      <w:proofErr w:type="gram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</w:t>
                      </w:r>
                      <w:hyperlink r:id="rId42" w:history="1">
                        <w:r w:rsidRPr="0018559D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8559D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YaneliBaez</w:t>
                        </w:r>
                        <w:proofErr w:type="spellEnd"/>
                      </w:hyperlink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hicieron entrega en el salón de sesiones de la alcaldía de RD$50,000.00 pesos como aporte para la construcción de la vivienda de la Sra. Carmela Rodríguez González (Mosa) de la comunidad del Llano.</w:t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Aún necesitamos más recursos para poder cristalizar el sueño de esta familia de tener un techo digno, tu qué puedes, ayúdanos</w:t>
                      </w:r>
                      <w:proofErr w:type="gram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!</w:t>
                      </w:r>
                      <w:proofErr w:type="gramEnd"/>
                    </w:p>
                    <w:p w:rsidR="0045448A" w:rsidRDefault="0045448A"/>
                  </w:txbxContent>
                </v:textbox>
              </v:shape>
            </w:pict>
          </mc:Fallback>
        </mc:AlternateContent>
      </w:r>
      <w:r w:rsidR="001855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E61772" wp14:editId="021E5C9D">
                <wp:simplePos x="0" y="0"/>
                <wp:positionH relativeFrom="column">
                  <wp:posOffset>-193675</wp:posOffset>
                </wp:positionH>
                <wp:positionV relativeFrom="paragraph">
                  <wp:posOffset>3338830</wp:posOffset>
                </wp:positionV>
                <wp:extent cx="2117090" cy="3510915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351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48A" w:rsidRPr="0045448A" w:rsidRDefault="0045448A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32"/>
                                <w:szCs w:val="32"/>
                                <w:lang w:eastAsia="es-ES"/>
                              </w:rPr>
                            </w:pP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Dentro del plan #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CasasDeColores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el alcalde </w: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"https://www.facebook.com/JeudithRodriguez?__cft__%5b0%5d=AZUYF86pKcFxx7r85mFE57bMre82eEeTAclEU2v2sS5BTW55OM0orEhBn1NcciR1PWUBRtdvw7vKaMNd7TsgrAzdai_NqPr0-lNU2tbajxprpxELseD3N1QbXjOR_zFfLIY&amp;__tn__=-%5dK-R" </w:instrText>
                            </w: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Rodriguez</w:t>
                            </w:r>
                            <w:proofErr w:type="spellEnd"/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y</w:t>
                            </w:r>
                            <w:proofErr w:type="gram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la vice alcaldesa @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sanchezaneiry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hicieron entrega la mañana de hoy en la comunidad de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Tinajita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de RD$25,000.00 pesos como aporte inicial para la construcción de la vivienda de los Sres.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Ceveriano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García y </w:t>
                            </w:r>
                            <w:proofErr w:type="spellStart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Leidy</w:t>
                            </w:r>
                            <w:proofErr w:type="spellEnd"/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18559D" w:rsidRPr="0018559D" w:rsidRDefault="0018559D" w:rsidP="0018559D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8559D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Todo aquel que quiera solidarizarse con esta familia por favor ponerse en contacto con ellos o con la alcaldía de Pedro García.</w:t>
                            </w:r>
                          </w:p>
                          <w:p w:rsidR="0045448A" w:rsidRDefault="00454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" o:spid="_x0000_s1047" type="#_x0000_t202" style="position:absolute;margin-left:-15.25pt;margin-top:262.9pt;width:166.7pt;height:27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" fillcolor="white [3201]" stroked="f" strokeweight=".5pt">
                <v:textbox>
                  <w:txbxContent>
                    <w:p w:rsidR="0045448A" w:rsidRPr="0045448A" w:rsidRDefault="0045448A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32"/>
                          <w:szCs w:val="32"/>
                          <w:lang w:eastAsia="es-ES"/>
                        </w:rPr>
                      </w:pP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Dentro del plan #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CasasDeColores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el alcalde </w: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"https://www.facebook.com/JeudithRodriguez?__cft__%5b0%5d=AZUYF86pKcFxx7r85mFE57bMre82eEeTAclEU2v2sS5BTW55OM0orEhBn1NcciR1PWUBRtdvw7vKaMNd7TsgrAzdai_NqPr0-lNU2tbajxprpxELseD3N1QbXjOR_zFfLIY&amp;__tn__=-%5dK-R" </w:instrText>
                      </w: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Rodriguez</w:t>
                      </w:r>
                      <w:proofErr w:type="spellEnd"/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proofErr w:type="gram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y</w:t>
                      </w:r>
                      <w:proofErr w:type="gram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la vice alcaldesa @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sanchezaneiry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hicieron entrega la mañana de hoy en la comunidad de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Tinajita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de RD$25,000.00 pesos como aporte inicial para la construcción de la vivienda de los Sres.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Ceveriano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García y </w:t>
                      </w:r>
                      <w:proofErr w:type="spellStart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Leidy</w:t>
                      </w:r>
                      <w:proofErr w:type="spellEnd"/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18559D" w:rsidRPr="0018559D" w:rsidRDefault="0018559D" w:rsidP="0018559D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8559D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Todo aquel que quiera solidarizarse con esta familia por favor ponerse en contacto con ellos o con la alcaldía de Pedro García.</w:t>
                      </w:r>
                    </w:p>
                    <w:p w:rsidR="0045448A" w:rsidRDefault="0045448A"/>
                  </w:txbxContent>
                </v:textbox>
              </v:shape>
            </w:pict>
          </mc:Fallback>
        </mc:AlternateContent>
      </w:r>
    </w:p>
    <w:p w:rsidR="00A34B0A" w:rsidRDefault="00A17F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841C28" wp14:editId="3838E1D4">
                <wp:simplePos x="0" y="0"/>
                <wp:positionH relativeFrom="page">
                  <wp:posOffset>16042</wp:posOffset>
                </wp:positionH>
                <wp:positionV relativeFrom="paragraph">
                  <wp:posOffset>1842234</wp:posOffset>
                </wp:positionV>
                <wp:extent cx="7563485" cy="786063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7860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5AA" w:rsidRPr="009F4BA2" w:rsidRDefault="007D55AA" w:rsidP="007D55AA">
                            <w:pPr>
                              <w:rPr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7D55AA" w:rsidRDefault="007D55AA" w:rsidP="007D5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7" o:spid="_x0000_s1048" style="position:absolute;margin-left:1.25pt;margin-top:145.05pt;width:595.55pt;height:61.9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" fillcolor="#92d050" stroked="f" strokeweight="2pt">
                <v:textbox>
                  <w:txbxContent>
                    <w:p w:rsidR="007D55AA" w:rsidRPr="009F4BA2" w:rsidRDefault="007D55AA" w:rsidP="007D55AA">
                      <w:pPr>
                        <w:rPr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7D55AA" w:rsidRDefault="007D55AA" w:rsidP="007D55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F668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1451B" wp14:editId="4A44D05C">
                <wp:simplePos x="0" y="0"/>
                <wp:positionH relativeFrom="page">
                  <wp:posOffset>-48260</wp:posOffset>
                </wp:positionH>
                <wp:positionV relativeFrom="paragraph">
                  <wp:posOffset>34457</wp:posOffset>
                </wp:positionV>
                <wp:extent cx="7562850" cy="600075"/>
                <wp:effectExtent l="0" t="0" r="0" b="952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600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CF1" w:rsidRPr="00B96FB7" w:rsidRDefault="00EF6CF1" w:rsidP="00EF6CF1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EF6CF1" w:rsidRDefault="00EF6CF1" w:rsidP="00EF6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1" o:spid="_x0000_s1049" style="position:absolute;margin-left:-3.8pt;margin-top:2.7pt;width:595.5pt;height:47.2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" fillcolor="#92d050" stroked="f" strokeweight="2pt">
                <v:textbox>
                  <w:txbxContent>
                    <w:p w:rsidR="00EF6CF1" w:rsidRPr="00B96FB7" w:rsidRDefault="00EF6CF1" w:rsidP="00EF6CF1">
                      <w:pPr>
                        <w:jc w:val="center"/>
                      </w:pPr>
                      <w:r w:rsidRPr="00B96FB7">
                        <w:rPr>
                          <w:color w:val="024F7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EF6CF1" w:rsidRDefault="00EF6CF1" w:rsidP="00EF6CF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2858C5" wp14:editId="68E23D8E">
                <wp:simplePos x="0" y="0"/>
                <wp:positionH relativeFrom="column">
                  <wp:posOffset>-401855</wp:posOffset>
                </wp:positionH>
                <wp:positionV relativeFrom="paragraph">
                  <wp:posOffset>1254225</wp:posOffset>
                </wp:positionV>
                <wp:extent cx="4219074" cy="6320590"/>
                <wp:effectExtent l="0" t="0" r="0" b="444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074" cy="6320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9B0" w:rsidRDefault="001B0448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5F9C70" wp14:editId="5D014B61">
                                  <wp:extent cx="1728000" cy="1728000"/>
                                  <wp:effectExtent l="0" t="0" r="5715" b="5715"/>
                                  <wp:docPr id="105" name="Imagen 105" descr="https://scontent.fhex4-1.fna.fbcdn.net/v/t1.0-0/p600x600/119512169_980224072405246_7978561017871134372_o.jpg?_nc_cat=106&amp;ccb=2&amp;_nc_sid=8bfeb9&amp;_nc_ohc=oMRl4cwpgvsAX-HJ6kh&amp;_nc_ht=scontent.fhex4-1.fna&amp;tp=6&amp;oh=7c17c973dc185525041542d6cf845531&amp;oe=6008756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hex4-1.fna.fbcdn.net/v/t1.0-0/p600x600/119512169_980224072405246_7978561017871134372_o.jpg?_nc_cat=106&amp;ccb=2&amp;_nc_sid=8bfeb9&amp;_nc_ohc=oMRl4cwpgvsAX-HJ6kh&amp;_nc_ht=scontent.fhex4-1.fna&amp;tp=6&amp;oh=7c17c973dc185525041542d6cf845531&amp;oe=6008756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000" cy="17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684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5B5A826" wp14:editId="75008076">
                                  <wp:extent cx="2101516" cy="1499465"/>
                                  <wp:effectExtent l="0" t="0" r="0" b="5715"/>
                                  <wp:docPr id="106" name="Imagen 106" descr="C:\Users\Roberto\Downloads\fg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C:\Users\Roberto\Downloads\fg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790" cy="150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3" o:spid="_x0000_s1050" type="#_x0000_t202" style="position:absolute;margin-left:-31.65pt;margin-top:98.75pt;width:332.2pt;height:49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" fillcolor="#d8d8d8 [2732]" stroked="f" strokeweight=".5pt">
                <v:textbox>
                  <w:txbxContent>
                    <w:p w:rsidR="00A679B0" w:rsidRDefault="001B0448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5F9C70" wp14:editId="5D014B61">
                            <wp:extent cx="1728000" cy="1728000"/>
                            <wp:effectExtent l="0" t="0" r="5715" b="5715"/>
                            <wp:docPr id="105" name="Imagen 105" descr="https://scontent.fhex4-1.fna.fbcdn.net/v/t1.0-0/p600x600/119512169_980224072405246_7978561017871134372_o.jpg?_nc_cat=106&amp;ccb=2&amp;_nc_sid=8bfeb9&amp;_nc_ohc=oMRl4cwpgvsAX-HJ6kh&amp;_nc_ht=scontent.fhex4-1.fna&amp;tp=6&amp;oh=7c17c973dc185525041542d6cf845531&amp;oe=6008756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hex4-1.fna.fbcdn.net/v/t1.0-0/p600x600/119512169_980224072405246_7978561017871134372_o.jpg?_nc_cat=106&amp;ccb=2&amp;_nc_sid=8bfeb9&amp;_nc_ohc=oMRl4cwpgvsAX-HJ6kh&amp;_nc_ht=scontent.fhex4-1.fna&amp;tp=6&amp;oh=7c17c973dc185525041542d6cf845531&amp;oe=6008756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000" cy="17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684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5B5A826" wp14:editId="75008076">
                            <wp:extent cx="2101516" cy="1499465"/>
                            <wp:effectExtent l="0" t="0" r="0" b="5715"/>
                            <wp:docPr id="106" name="Imagen 106" descr="C:\Users\Roberto\Downloads\fg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C:\Users\Roberto\Downloads\fg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790" cy="1505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4B0A" w:rsidRDefault="00F668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2C287CE" wp14:editId="7BE0925E">
                <wp:simplePos x="0" y="0"/>
                <wp:positionH relativeFrom="page">
                  <wp:posOffset>0</wp:posOffset>
                </wp:positionH>
                <wp:positionV relativeFrom="page">
                  <wp:posOffset>7170420</wp:posOffset>
                </wp:positionV>
                <wp:extent cx="9378315" cy="6115050"/>
                <wp:effectExtent l="0" t="0" r="13335" b="19050"/>
                <wp:wrapNone/>
                <wp:docPr id="111" name="Rectángulo 49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31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26" alt="Descripción: rectángulo de color" style="position:absolute;margin-left:0;margin-top:564.6pt;width:738.45pt;height:481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" fillcolor="#f90" strokecolor="#27807a" strokeweight="2pt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5C2A9E" wp14:editId="77DBD3B9">
                <wp:simplePos x="0" y="0"/>
                <wp:positionH relativeFrom="column">
                  <wp:posOffset>1539240</wp:posOffset>
                </wp:positionH>
                <wp:positionV relativeFrom="paragraph">
                  <wp:posOffset>2754597</wp:posOffset>
                </wp:positionV>
                <wp:extent cx="2165684" cy="4315326"/>
                <wp:effectExtent l="0" t="0" r="25400" b="28575"/>
                <wp:wrapNone/>
                <wp:docPr id="104" name="1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684" cy="431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El gobierno local del Distrito Municipal de Pedro García realizó la entrega de reconocimientos especiales a personalidades de esta ciudad, por los méritos alcanzados en diferentes áreas que contribuyen al desarrollo de nuestro pueblo.</w:t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Dicha entrega fue realizada por el alcalde </w: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begin"/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instrText xml:space="preserve"> HYPERLINK "https://www.facebook.com/JeudithRodriguez?__cft__%5b0%5d=AZXomkWBhWKsTYpyhsdVq7V_TP3mlIisAvIDbt8Bxu5jdGs3VlmZc72XUfoaaGMGNH08nql5GZ7cHLfzACYpdQuFQFv47HdQxDlMEMORwAp1OdHSc-5Y74pXDqfbD3nU5q6JmfTB3THg2DyDGI7_NsBB&amp;__tn__=-%5dK-R" </w:instrTex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2"/>
                                <w:lang w:eastAsia="es-ES"/>
                              </w:rPr>
                            </w:pP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 xml:space="preserve"> Rodríguez</w:t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FF"/>
                                <w:sz w:val="22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end"/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, la vice alcaldesa </w: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begin"/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instrText xml:space="preserve"> HYPERLINK "https://www.facebook.com/aneiry.sanchez.12?__cft__%5b0%5d=AZXomkWBhWKsTYpyhsdVq7V_TP3mlIisAvIDbt8Bxu5jdGs3VlmZc72XUfoaaGMGNH08nql5GZ7cHLfzACYpdQuFQFv47HdQxDlMEMORwAp1OdHSc-5Y74pXDqfbD3nU5q6JmfTB3THg2DyDGI7_NsBB&amp;__tn__=-%5dK-R" </w:instrTex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2"/>
                                <w:lang w:eastAsia="es-ES"/>
                              </w:rPr>
                            </w:pP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>Aneiry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 xml:space="preserve"> Sánchez</w:t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0000FF"/>
                                <w:sz w:val="22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y</w:t>
                            </w:r>
                            <w:proofErr w:type="gram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 la regidora </w: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begin"/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instrText xml:space="preserve"> HYPERLINK "https://www.facebook.com/neliaybar.aybartineo.9?__cft__%5b0%5d=AZXomkWBhWKsTYpyhsdVq7V_TP3mlIisAvIDbt8Bxu5jdGs3VlmZc72XUfoaaGMGNH08nql5GZ7cHLfzACYpdQuFQFv47HdQxDlMEMORwAp1OdHSc-5Y74pXDqfbD3nU5q6JmfTB3THg2DyDGI7_NsBB&amp;__tn__=-%5dK-R" </w:instrTex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2"/>
                                <w:lang w:eastAsia="es-ES"/>
                              </w:rPr>
                            </w:pP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>Neli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2"/>
                                <w:bdr w:val="none" w:sz="0" w:space="0" w:color="auto" w:frame="1"/>
                                <w:lang w:eastAsia="es-ES"/>
                              </w:rPr>
                              <w:t xml:space="preserve"> Tineo</w:t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fldChar w:fldCharType="end"/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, los galardonados fueron en la categoría de Hijo Predilecto A: Gabriel Veloz, en la categoría de hijos adoptivos A: </w:t>
                            </w:r>
                            <w:proofErr w:type="spellStart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Fabia</w:t>
                            </w:r>
                            <w:proofErr w:type="spellEnd"/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 xml:space="preserve"> Hidalgo y Luis Hidalgo.</w:t>
                            </w:r>
                          </w:p>
                          <w:p w:rsidR="00F66848" w:rsidRPr="00F66848" w:rsidRDefault="00F66848" w:rsidP="00F668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2"/>
                                <w:lang w:eastAsia="es-ES"/>
                              </w:rPr>
                              <w:t>Con estas acciones buscamos incentivar a estás</w:t>
                            </w:r>
                            <w:r w:rsidRPr="00F668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personalidades a seguir aportando y apostando al desarrollo de todos.</w:t>
                            </w:r>
                          </w:p>
                          <w:p w:rsidR="00F66848" w:rsidRDefault="00F66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uadro de texto" o:spid="_x0000_s1051" type="#_x0000_t202" style="position:absolute;margin-left:121.2pt;margin-top:216.9pt;width:170.55pt;height:33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" fillcolor="white [3201]" strokeweight=".5pt">
                <v:textbox>
                  <w:txbxContent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>El gobierno local del Distrito Municipal de Pedro García realizó la entrega de reconocimientos especiales a personalidades de esta ciudad, por los méritos alcanzados en diferentes áreas que contribuyen al desarrollo de nuestro pueblo.</w:t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 xml:space="preserve">Dicha entrega fue realizada por el alcalde </w: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begin"/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instrText xml:space="preserve"> HYPERLINK "https://www.facebook.com/JeudithRodriguez?__cft__%5b0%5d=AZXomkWBhWKsTYpyhsdVq7V_TP3mlIisAvIDbt8Bxu5jdGs3VlmZc72XUfoaaGMGNH08nql5GZ7cHLfzACYpdQuFQFv47HdQxDlMEMORwAp1OdHSc-5Y74pXDqfbD3nU5q6JmfTB3THg2DyDGI7_NsBB&amp;__tn__=-%5dK-R" </w:instrTex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separate"/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2"/>
                          <w:lang w:eastAsia="es-ES"/>
                        </w:rPr>
                      </w:pP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 xml:space="preserve"> Rodríguez</w:t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0000FF"/>
                          <w:sz w:val="22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end"/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 xml:space="preserve">, la vice alcaldesa </w: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begin"/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instrText xml:space="preserve"> HYPERLINK "https://www.facebook.com/aneiry.sanchez.12?__cft__%5b0%5d=AZXomkWBhWKsTYpyhsdVq7V_TP3mlIisAvIDbt8Bxu5jdGs3VlmZc72XUfoaaGMGNH08nql5GZ7cHLfzACYpdQuFQFv47HdQxDlMEMORwAp1OdHSc-5Y74pXDqfbD3nU5q6JmfTB3THg2DyDGI7_NsBB&amp;__tn__=-%5dK-R" </w:instrTex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separate"/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2"/>
                          <w:lang w:eastAsia="es-ES"/>
                        </w:rPr>
                      </w:pP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>Aneiry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 xml:space="preserve"> Sánchez</w:t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0000FF"/>
                          <w:sz w:val="22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end"/>
                      </w:r>
                      <w:proofErr w:type="gram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>y</w:t>
                      </w:r>
                      <w:proofErr w:type="gram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 xml:space="preserve"> la regidora </w: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begin"/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instrText xml:space="preserve"> HYPERLINK "https://www.facebook.com/neliaybar.aybartineo.9?__cft__%5b0%5d=AZXomkWBhWKsTYpyhsdVq7V_TP3mlIisAvIDbt8Bxu5jdGs3VlmZc72XUfoaaGMGNH08nql5GZ7cHLfzACYpdQuFQFv47HdQxDlMEMORwAp1OdHSc-5Y74pXDqfbD3nU5q6JmfTB3THg2DyDGI7_NsBB&amp;__tn__=-%5dK-R" </w:instrTex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separate"/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2"/>
                          <w:lang w:eastAsia="es-ES"/>
                        </w:rPr>
                      </w:pP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>Neli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2"/>
                          <w:bdr w:val="none" w:sz="0" w:space="0" w:color="auto" w:frame="1"/>
                          <w:lang w:eastAsia="es-ES"/>
                        </w:rPr>
                        <w:t xml:space="preserve"> Tineo</w:t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fldChar w:fldCharType="end"/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 xml:space="preserve">, los galardonados fueron en la categoría de Hijo Predilecto A: Gabriel Veloz, en la categoría de hijos adoptivos A: </w:t>
                      </w:r>
                      <w:proofErr w:type="spellStart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>Fabia</w:t>
                      </w:r>
                      <w:proofErr w:type="spellEnd"/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 xml:space="preserve"> Hidalgo y Luis Hidalgo.</w:t>
                      </w:r>
                    </w:p>
                    <w:p w:rsidR="00F66848" w:rsidRPr="00F66848" w:rsidRDefault="00F66848" w:rsidP="00F668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2"/>
                          <w:lang w:eastAsia="es-ES"/>
                        </w:rPr>
                        <w:t>Con estas acciones buscamos incentivar a estás</w:t>
                      </w:r>
                      <w:r w:rsidRPr="00F668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personalidades a seguir aportando y apostando al desarrollo de todos.</w:t>
                      </w:r>
                    </w:p>
                    <w:p w:rsidR="00F66848" w:rsidRDefault="00F66848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5668CD" wp14:editId="58FF5F68">
                <wp:simplePos x="0" y="0"/>
                <wp:positionH relativeFrom="column">
                  <wp:posOffset>-305602</wp:posOffset>
                </wp:positionH>
                <wp:positionV relativeFrom="paragraph">
                  <wp:posOffset>2882933</wp:posOffset>
                </wp:positionV>
                <wp:extent cx="1715770" cy="2903621"/>
                <wp:effectExtent l="0" t="0" r="17780" b="11430"/>
                <wp:wrapNone/>
                <wp:docPr id="99" name="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2903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#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MartesDeLimpiezas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No.51 </w:t>
                            </w: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noProof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drawing>
                                <wp:inline distT="0" distB="0" distL="0" distR="0" wp14:anchorId="040BE8AA" wp14:editId="57E975FB">
                                  <wp:extent cx="160655" cy="160655"/>
                                  <wp:effectExtent l="0" t="0" r="0" b="0"/>
                                  <wp:docPr id="107" name="Imagen 107" descr="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45" w:history="1"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B0448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Tinajita</w:t>
                              </w:r>
                              <w:proofErr w:type="spellEnd"/>
                            </w:hyperlink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.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Hoy nuestro tradicional martes de limpiezas fue realizado en la comunidad de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Tinajita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dónde nuestro equipo trabaja en el mantenimiento del </w:t>
                            </w:r>
                            <w:proofErr w:type="spellStart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play</w:t>
                            </w:r>
                            <w:proofErr w:type="spellEnd"/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, calles y otros espacios de interés de la comunidad. </w:t>
                            </w:r>
                          </w:p>
                          <w:p w:rsidR="001B0448" w:rsidRPr="001B0448" w:rsidRDefault="001B0448" w:rsidP="001B0448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1B0448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*Cuida y protege el medio ambiente...*</w:t>
                            </w:r>
                          </w:p>
                          <w:p w:rsidR="001B0448" w:rsidRDefault="001B0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 Cuadro de texto" o:spid="_x0000_s1052" type="#_x0000_t202" style="position:absolute;margin-left:-24.05pt;margin-top:227pt;width:135.1pt;height:228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" fillcolor="white [3201]" strokeweight=".5pt">
                <v:textbox>
                  <w:txbxContent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#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MartesDeLimpiezas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No.51 </w:t>
                      </w: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noProof/>
                          <w:color w:val="050505"/>
                          <w:sz w:val="23"/>
                          <w:szCs w:val="23"/>
                          <w:lang w:eastAsia="es-ES"/>
                        </w:rPr>
                        <w:drawing>
                          <wp:inline distT="0" distB="0" distL="0" distR="0" wp14:anchorId="040BE8AA" wp14:editId="57E975FB">
                            <wp:extent cx="160655" cy="160655"/>
                            <wp:effectExtent l="0" t="0" r="0" b="0"/>
                            <wp:docPr id="107" name="Imagen 107" descr="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46" w:history="1"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B0448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  <w:lang w:eastAsia="es-ES"/>
                          </w:rPr>
                          <w:t>Tinajita</w:t>
                        </w:r>
                        <w:proofErr w:type="spellEnd"/>
                      </w:hyperlink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.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Hoy nuestro tradicional martes de limpiezas fue realizado en la comunidad de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Tinajita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, dónde nuestro equipo trabaja en el mantenimiento del </w:t>
                      </w:r>
                      <w:proofErr w:type="spellStart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play</w:t>
                      </w:r>
                      <w:proofErr w:type="spellEnd"/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, calles y otros espacios de interés de la comunidad. </w:t>
                      </w:r>
                    </w:p>
                    <w:p w:rsidR="001B0448" w:rsidRPr="001B0448" w:rsidRDefault="001B0448" w:rsidP="001B0448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1B0448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*Cuida y protege el medio ambiente...*</w:t>
                      </w:r>
                    </w:p>
                    <w:p w:rsidR="001B0448" w:rsidRDefault="001B0448"/>
                  </w:txbxContent>
                </v:textbox>
              </v:shape>
            </w:pict>
          </mc:Fallback>
        </mc:AlternateContent>
      </w:r>
      <w:r w:rsidR="001B0448"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 wp14:anchorId="57FBF7F0" wp14:editId="7863A640">
            <wp:simplePos x="0" y="0"/>
            <wp:positionH relativeFrom="page">
              <wp:posOffset>0</wp:posOffset>
            </wp:positionH>
            <wp:positionV relativeFrom="paragraph">
              <wp:posOffset>245745</wp:posOffset>
            </wp:positionV>
            <wp:extent cx="7554595" cy="4551045"/>
            <wp:effectExtent l="0" t="0" r="8255" b="1905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455104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F668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9DBD33" wp14:editId="427024D2">
                <wp:simplePos x="0" y="0"/>
                <wp:positionH relativeFrom="page">
                  <wp:posOffset>0</wp:posOffset>
                </wp:positionH>
                <wp:positionV relativeFrom="paragraph">
                  <wp:posOffset>1886585</wp:posOffset>
                </wp:positionV>
                <wp:extent cx="7723505" cy="785495"/>
                <wp:effectExtent l="0" t="0" r="0" b="0"/>
                <wp:wrapNone/>
                <wp:docPr id="112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3505" cy="7854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66848" w:rsidRPr="009F4BA2" w:rsidRDefault="00F66848" w:rsidP="00F66848">
                            <w:pPr>
                              <w:rPr>
                                <w:sz w:val="44"/>
                                <w:szCs w:val="44"/>
                                <w:lang w:val="es-DO"/>
                              </w:rPr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F66848" w:rsidRDefault="00F66848" w:rsidP="00F66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0;margin-top:148.55pt;width:608.15pt;height:61.8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" fillcolor="#92d050" stroked="f" strokeweight="2pt">
                <v:textbox>
                  <w:txbxContent>
                    <w:p w:rsidR="00F66848" w:rsidRPr="009F4BA2" w:rsidRDefault="00F66848" w:rsidP="00F66848">
                      <w:pPr>
                        <w:rPr>
                          <w:sz w:val="44"/>
                          <w:szCs w:val="44"/>
                          <w:lang w:val="es-DO"/>
                        </w:rPr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F66848" w:rsidRDefault="00F66848" w:rsidP="00F6684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5456AD58" wp14:editId="1C44DF24">
            <wp:simplePos x="0" y="0"/>
            <wp:positionH relativeFrom="column">
              <wp:posOffset>4492625</wp:posOffset>
            </wp:positionH>
            <wp:positionV relativeFrom="paragraph">
              <wp:posOffset>194310</wp:posOffset>
            </wp:positionV>
            <wp:extent cx="1936115" cy="1012190"/>
            <wp:effectExtent l="0" t="0" r="6985" b="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34B0A" w:rsidRDefault="006357F6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2100714</wp:posOffset>
                </wp:positionH>
                <wp:positionV relativeFrom="paragraph">
                  <wp:posOffset>2497054</wp:posOffset>
                </wp:positionV>
                <wp:extent cx="1283368" cy="2518610"/>
                <wp:effectExtent l="0" t="0" r="12065" b="15240"/>
                <wp:wrapNone/>
                <wp:docPr id="118" name="1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68" cy="251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6" w:rsidRPr="006357F6" w:rsidRDefault="006357F6" w:rsidP="006357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hyperlink r:id="rId48" w:history="1">
                              <w:r w:rsidRPr="006357F6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6357F6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MarteDeLimpiezas</w:t>
                              </w:r>
                              <w:proofErr w:type="spellEnd"/>
                            </w:hyperlink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#52 </w:t>
                            </w:r>
                          </w:p>
                          <w:p w:rsidR="006357F6" w:rsidRPr="006357F6" w:rsidRDefault="006357F6" w:rsidP="006357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Realizado en las márgenes de los ríos urbanos, de Pedro García.</w:t>
                            </w:r>
                          </w:p>
                          <w:p w:rsidR="006357F6" w:rsidRPr="006357F6" w:rsidRDefault="006357F6" w:rsidP="006357F6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Buen momento para tomar consciencia y cuidar el medio ambiente, haz tu parte, nosotros hacemos la nuestra</w:t>
                            </w:r>
                            <w:proofErr w:type="gramStart"/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!!!</w:t>
                            </w:r>
                            <w:proofErr w:type="gramEnd"/>
                          </w:p>
                          <w:p w:rsidR="006357F6" w:rsidRDefault="00635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 Cuadro de texto" o:spid="_x0000_s1054" type="#_x0000_t202" style="position:absolute;margin-left:165.4pt;margin-top:196.6pt;width:101.05pt;height:198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" fillcolor="white [3201]" strokeweight=".5pt">
                <v:textbox>
                  <w:txbxContent>
                    <w:p w:rsidR="006357F6" w:rsidRPr="006357F6" w:rsidRDefault="006357F6" w:rsidP="006357F6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hyperlink r:id="rId49" w:history="1">
                        <w:r w:rsidRPr="006357F6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6357F6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MarteDeLimpiezas</w:t>
                        </w:r>
                        <w:proofErr w:type="spellEnd"/>
                      </w:hyperlink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#52 </w:t>
                      </w:r>
                    </w:p>
                    <w:p w:rsidR="006357F6" w:rsidRPr="006357F6" w:rsidRDefault="006357F6" w:rsidP="006357F6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Realizado en las márgenes de los ríos urbanos, de Pedro García.</w:t>
                      </w:r>
                    </w:p>
                    <w:p w:rsidR="006357F6" w:rsidRPr="006357F6" w:rsidRDefault="006357F6" w:rsidP="006357F6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Buen momento para tomar consciencia y cuidar el medio ambiente, haz tu parte, nosotros hacemos la nuestra</w:t>
                      </w:r>
                      <w:proofErr w:type="gramStart"/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!!!</w:t>
                      </w:r>
                      <w:proofErr w:type="gramEnd"/>
                    </w:p>
                    <w:p w:rsidR="006357F6" w:rsidRDefault="006357F6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B61F99" wp14:editId="6CE71296">
                <wp:simplePos x="0" y="0"/>
                <wp:positionH relativeFrom="column">
                  <wp:posOffset>-241935</wp:posOffset>
                </wp:positionH>
                <wp:positionV relativeFrom="paragraph">
                  <wp:posOffset>652145</wp:posOffset>
                </wp:positionV>
                <wp:extent cx="4026535" cy="6785610"/>
                <wp:effectExtent l="0" t="0" r="12065" b="1524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678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6" w:rsidRDefault="006357F6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38977F" wp14:editId="1D18A9A6">
                                  <wp:extent cx="2005263" cy="1395663"/>
                                  <wp:effectExtent l="0" t="0" r="0" b="0"/>
                                  <wp:docPr id="114" name="Imagen 114" descr="https://scontent.fhex4-1.fna.fbcdn.net/v/t1.0-0/s600x600/119489459_982678032159850_398037925956173399_o.jpg?_nc_cat=101&amp;ccb=2&amp;_nc_sid=8bfeb9&amp;_nc_ohc=QVosOy6SV9cAX-ORppa&amp;_nc_ht=scontent.fhex4-1.fna&amp;tp=7&amp;oh=3521de988181202fd3735fd2fae5fbd9&amp;oe=60061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hex4-1.fna.fbcdn.net/v/t1.0-0/s600x600/119489459_982678032159850_398037925956173399_o.jpg?_nc_cat=101&amp;ccb=2&amp;_nc_sid=8bfeb9&amp;_nc_ohc=QVosOy6SV9cAX-ORppa&amp;_nc_ht=scontent.fhex4-1.fna&amp;tp=7&amp;oh=3521de988181202fd3735fd2fae5fbd9&amp;oe=600617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580" cy="1391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CFAF76A" wp14:editId="4E283EBC">
                                  <wp:extent cx="1748590" cy="1395663"/>
                                  <wp:effectExtent l="0" t="0" r="4445" b="0"/>
                                  <wp:docPr id="116" name="Imagen 116" descr="https://scontent.fhex4-1.fna.fbcdn.net/v/t1.0-0/p600x600/120030154_986540895106897_1454447391005458378_o.jpg?_nc_cat=101&amp;ccb=2&amp;_nc_sid=8bfeb9&amp;_nc_ohc=LVXZzgOlyBIAX-CHd5d&amp;_nc_ht=scontent.fhex4-1.fna&amp;tp=6&amp;oh=9ac04c19b93192034c9964ea09d2ac6b&amp;oe=6007C5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hex4-1.fna.fbcdn.net/v/t1.0-0/p600x600/120030154_986540895106897_1454447391005458378_o.jpg?_nc_cat=101&amp;ccb=2&amp;_nc_sid=8bfeb9&amp;_nc_ohc=LVXZzgOlyBIAX-CHd5d&amp;_nc_ht=scontent.fhex4-1.fna&amp;tp=6&amp;oh=9ac04c19b93192034c9964ea09d2ac6b&amp;oe=6007C52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626" cy="140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 Cuadro de texto" o:spid="_x0000_s1055" type="#_x0000_t202" style="position:absolute;margin-left:-19.05pt;margin-top:51.35pt;width:317.05pt;height:534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" fillcolor="#d8d8d8 [2732]" strokeweight=".5pt">
                <v:textbox>
                  <w:txbxContent>
                    <w:p w:rsidR="006357F6" w:rsidRDefault="006357F6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38977F" wp14:editId="1D18A9A6">
                            <wp:extent cx="2005263" cy="1395663"/>
                            <wp:effectExtent l="0" t="0" r="0" b="0"/>
                            <wp:docPr id="114" name="Imagen 114" descr="https://scontent.fhex4-1.fna.fbcdn.net/v/t1.0-0/s600x600/119489459_982678032159850_398037925956173399_o.jpg?_nc_cat=101&amp;ccb=2&amp;_nc_sid=8bfeb9&amp;_nc_ohc=QVosOy6SV9cAX-ORppa&amp;_nc_ht=scontent.fhex4-1.fna&amp;tp=7&amp;oh=3521de988181202fd3735fd2fae5fbd9&amp;oe=60061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hex4-1.fna.fbcdn.net/v/t1.0-0/s600x600/119489459_982678032159850_398037925956173399_o.jpg?_nc_cat=101&amp;ccb=2&amp;_nc_sid=8bfeb9&amp;_nc_ohc=QVosOy6SV9cAX-ORppa&amp;_nc_ht=scontent.fhex4-1.fna&amp;tp=7&amp;oh=3521de988181202fd3735fd2fae5fbd9&amp;oe=600617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580" cy="1391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CFAF76A" wp14:editId="4E283EBC">
                            <wp:extent cx="1748590" cy="1395663"/>
                            <wp:effectExtent l="0" t="0" r="4445" b="0"/>
                            <wp:docPr id="116" name="Imagen 116" descr="https://scontent.fhex4-1.fna.fbcdn.net/v/t1.0-0/p600x600/120030154_986540895106897_1454447391005458378_o.jpg?_nc_cat=101&amp;ccb=2&amp;_nc_sid=8bfeb9&amp;_nc_ohc=LVXZzgOlyBIAX-CHd5d&amp;_nc_ht=scontent.fhex4-1.fna&amp;tp=6&amp;oh=9ac04c19b93192034c9964ea09d2ac6b&amp;oe=6007C52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hex4-1.fna.fbcdn.net/v/t1.0-0/p600x600/120030154_986540895106897_1454447391005458378_o.jpg?_nc_cat=101&amp;ccb=2&amp;_nc_sid=8bfeb9&amp;_nc_ohc=LVXZzgOlyBIAX-CHd5d&amp;_nc_ht=scontent.fhex4-1.fna&amp;tp=6&amp;oh=9ac04c19b93192034c9964ea09d2ac6b&amp;oe=6007C52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626" cy="140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54C760" wp14:editId="6271682B">
                <wp:simplePos x="0" y="0"/>
                <wp:positionH relativeFrom="column">
                  <wp:posOffset>-145181</wp:posOffset>
                </wp:positionH>
                <wp:positionV relativeFrom="paragraph">
                  <wp:posOffset>2272464</wp:posOffset>
                </wp:positionV>
                <wp:extent cx="2005263" cy="4876800"/>
                <wp:effectExtent l="0" t="0" r="14605" b="19050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63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6" w:rsidRPr="006357F6" w:rsidRDefault="006357F6" w:rsidP="006357F6">
                            <w:pPr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Una comisión del ministerio de agricultura de la República Dominicana encabezado por el ing. Benito Tejada y comisionados del departamento de caminos de ese organismo estatal, giraron una visita de cortesía al Sr. Alcalde de Pedro García Licdo. </w:t>
                            </w:r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begin"/>
                            </w:r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instrText xml:space="preserve"> HYPERLINK "https://www.facebook.com/JeudithRodriguez?__cft__%5b0%5d=AZVbrv6Mn38XfkB5Q2woJIVeVYbRFtRvQeDAYWgd3xbfo2nFDZYMWNb4SHzYu1Yg4WpbgXd-TwXdSWc_nI91jKuNyTq2dee4GGZ7NzFhgLv-jg4MGgZPal71k0yU_W52EnDGc2ZOt4BSXkUpz4s5q68w&amp;__tn__=-%5dK-R" </w:instrText>
                            </w:r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6357F6" w:rsidRPr="006357F6" w:rsidRDefault="006357F6" w:rsidP="006357F6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6357F6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Rodriguez</w:t>
                            </w:r>
                            <w:proofErr w:type="spellEnd"/>
                          </w:p>
                          <w:p w:rsidR="006357F6" w:rsidRDefault="006357F6" w:rsidP="006357F6"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end"/>
                            </w:r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, a quien les </w:t>
                            </w:r>
                            <w:proofErr w:type="spellStart"/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>espresaron</w:t>
                            </w:r>
                            <w:proofErr w:type="spellEnd"/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 su más alto sentido de colaboración para adecuar los caminos vecinales inter parcelarios para beneficiar a los productores agrícolas locales, dicha solicitud de </w:t>
                            </w:r>
                            <w:proofErr w:type="spellStart"/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>rehabilitacion</w:t>
                            </w:r>
                            <w:proofErr w:type="spellEnd"/>
                            <w:r w:rsidRPr="006357F6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 es realizada por los grupos sociales y productivo del territorio local.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 Cuadro de texto" o:spid="_x0000_s1056" type="#_x0000_t202" style="position:absolute;margin-left:-11.45pt;margin-top:178.95pt;width:157.9pt;height:3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" fillcolor="white [3201]" strokeweight=".5pt">
                <v:textbox>
                  <w:txbxContent>
                    <w:p w:rsidR="006357F6" w:rsidRPr="006357F6" w:rsidRDefault="006357F6" w:rsidP="006357F6">
                      <w:pPr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Una comisión del ministerio de agricultura de la República Dominicana encabezado por el ing. Benito Tejada y comisionados del departamento de caminos de ese organismo estatal, giraron una visita de cortesía al Sr. Alcalde de Pedro García Licdo. </w:t>
                      </w:r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begin"/>
                      </w:r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instrText xml:space="preserve"> HYPERLINK "https://www.facebook.com/JeudithRodriguez?__cft__%5b0%5d=AZVbrv6Mn38XfkB5Q2woJIVeVYbRFtRvQeDAYWgd3xbfo2nFDZYMWNb4SHzYu1Yg4WpbgXd-TwXdSWc_nI91jKuNyTq2dee4GGZ7NzFhgLv-jg4MGgZPal71k0yU_W52EnDGc2ZOt4BSXkUpz4s5q68w&amp;__tn__=-%5dK-R" </w:instrText>
                      </w:r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separate"/>
                      </w:r>
                    </w:p>
                    <w:p w:rsidR="006357F6" w:rsidRPr="006357F6" w:rsidRDefault="006357F6" w:rsidP="006357F6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6357F6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Rodriguez</w:t>
                      </w:r>
                      <w:proofErr w:type="spellEnd"/>
                    </w:p>
                    <w:p w:rsidR="006357F6" w:rsidRDefault="006357F6" w:rsidP="006357F6"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end"/>
                      </w:r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, a quien les </w:t>
                      </w:r>
                      <w:proofErr w:type="spellStart"/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>espresaron</w:t>
                      </w:r>
                      <w:proofErr w:type="spellEnd"/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 su más alto sentido de colaboración para adecuar los caminos vecinales inter parcelarios para beneficiar a los productores agrícolas locales, dicha solicitud de </w:t>
                      </w:r>
                      <w:proofErr w:type="spellStart"/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>rehabilitacion</w:t>
                      </w:r>
                      <w:proofErr w:type="spellEnd"/>
                      <w:r w:rsidRPr="006357F6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 es realizada por los grupos sociales y productivo del territorio local.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D189BD" wp14:editId="739DE356">
                <wp:simplePos x="0" y="0"/>
                <wp:positionH relativeFrom="page">
                  <wp:posOffset>32385</wp:posOffset>
                </wp:positionH>
                <wp:positionV relativeFrom="paragraph">
                  <wp:posOffset>-98425</wp:posOffset>
                </wp:positionV>
                <wp:extent cx="7550785" cy="582930"/>
                <wp:effectExtent l="0" t="0" r="12065" b="2667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5829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46F" w:rsidRPr="00B96FB7" w:rsidRDefault="0093646F" w:rsidP="0093646F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93646F" w:rsidRDefault="0093646F" w:rsidP="009364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4" o:spid="_x0000_s1057" style="position:absolute;margin-left:2.55pt;margin-top:-7.75pt;width:594.55pt;height:45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" fillcolor="#92d050" strokecolor="#92d050" strokeweight="2pt">
                <v:textbox>
                  <w:txbxContent>
                    <w:p w:rsidR="0093646F" w:rsidRPr="00B96FB7" w:rsidRDefault="0093646F" w:rsidP="0093646F">
                      <w:pPr>
                        <w:jc w:val="center"/>
                      </w:pPr>
                      <w:r w:rsidRPr="00B96FB7">
                        <w:rPr>
                          <w:color w:val="024F7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93646F" w:rsidRDefault="0093646F" w:rsidP="0093646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6848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0900100D" wp14:editId="62747081">
            <wp:simplePos x="0" y="0"/>
            <wp:positionH relativeFrom="page">
              <wp:posOffset>0</wp:posOffset>
            </wp:positionH>
            <wp:positionV relativeFrom="paragraph">
              <wp:posOffset>363220</wp:posOffset>
            </wp:positionV>
            <wp:extent cx="7539355" cy="4732020"/>
            <wp:effectExtent l="0" t="0" r="444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4732020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4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80CDE08" wp14:editId="10AE923B">
                <wp:simplePos x="0" y="0"/>
                <wp:positionH relativeFrom="page">
                  <wp:align>left</wp:align>
                </wp:positionH>
                <wp:positionV relativeFrom="page">
                  <wp:posOffset>7016581</wp:posOffset>
                </wp:positionV>
                <wp:extent cx="9218295" cy="6211303"/>
                <wp:effectExtent l="0" t="0" r="20955" b="18415"/>
                <wp:wrapNone/>
                <wp:docPr id="49" name="Rectángulo 49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11303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26" alt="Descripción: rectángulo de color" style="position:absolute;margin-left:0;margin-top:552.5pt;width:725.85pt;height:489.1pt;z-index:-251600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" fillcolor="#f90" strokecolor="#27807a" strokeweight="2pt">
                <w10:wrap anchorx="page" anchory="page"/>
              </v:rect>
            </w:pict>
          </mc:Fallback>
        </mc:AlternateContent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6357F6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 wp14:anchorId="5F7D6DFA" wp14:editId="69F0EB3B">
            <wp:simplePos x="0" y="0"/>
            <wp:positionH relativeFrom="margin">
              <wp:posOffset>4554855</wp:posOffset>
            </wp:positionH>
            <wp:positionV relativeFrom="paragraph">
              <wp:posOffset>386080</wp:posOffset>
            </wp:positionV>
            <wp:extent cx="2133600" cy="1202690"/>
            <wp:effectExtent l="0" t="0" r="0" b="0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B0A" w:rsidRDefault="00F66848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6A0E6C" wp14:editId="32B82CB6">
                <wp:simplePos x="0" y="0"/>
                <wp:positionH relativeFrom="page">
                  <wp:posOffset>35560</wp:posOffset>
                </wp:positionH>
                <wp:positionV relativeFrom="paragraph">
                  <wp:posOffset>2021506</wp:posOffset>
                </wp:positionV>
                <wp:extent cx="7501255" cy="601980"/>
                <wp:effectExtent l="0" t="0" r="4445" b="762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255" cy="601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7566" w:rsidRDefault="0045448A" w:rsidP="00947566"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 w:rsidR="00947566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="00947566"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 w:rsidR="00947566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947566"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58" style="position:absolute;margin-left:2.8pt;margin-top:159.15pt;width:590.65pt;height:47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" fillcolor="#92d050" stroked="f" strokeweight="2pt">
                <v:textbox>
                  <w:txbxContent>
                    <w:p w:rsidR="00947566" w:rsidRDefault="0045448A" w:rsidP="00947566"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</w:t>
                      </w:r>
                      <w:r w:rsidR="00947566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="00947566"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 w:rsidR="00947566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="00947566"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6357F6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DC26D4" wp14:editId="00CA43E0">
                <wp:simplePos x="0" y="0"/>
                <wp:positionH relativeFrom="page">
                  <wp:posOffset>-8021</wp:posOffset>
                </wp:positionH>
                <wp:positionV relativeFrom="paragraph">
                  <wp:posOffset>353060</wp:posOffset>
                </wp:positionV>
                <wp:extent cx="7550785" cy="582930"/>
                <wp:effectExtent l="0" t="0" r="12065" b="26670"/>
                <wp:wrapNone/>
                <wp:docPr id="119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5829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57F6" w:rsidRPr="00B96FB7" w:rsidRDefault="006357F6" w:rsidP="006357F6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6357F6" w:rsidRDefault="006357F6" w:rsidP="006357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-.65pt;margin-top:27.8pt;width:594.55pt;height:45.9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" fillcolor="#92d050" strokecolor="#92d050" strokeweight="2pt">
                <v:textbox>
                  <w:txbxContent>
                    <w:p w:rsidR="006357F6" w:rsidRPr="00B96FB7" w:rsidRDefault="006357F6" w:rsidP="006357F6">
                      <w:pPr>
                        <w:jc w:val="center"/>
                      </w:pPr>
                      <w:r w:rsidRPr="00B96FB7">
                        <w:rPr>
                          <w:color w:val="024F7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6357F6" w:rsidRDefault="006357F6" w:rsidP="006357F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679B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A85F8" wp14:editId="451271A2">
                <wp:simplePos x="0" y="0"/>
                <wp:positionH relativeFrom="page">
                  <wp:align>left</wp:align>
                </wp:positionH>
                <wp:positionV relativeFrom="paragraph">
                  <wp:posOffset>1195160</wp:posOffset>
                </wp:positionV>
                <wp:extent cx="7538331" cy="639717"/>
                <wp:effectExtent l="0" t="0" r="24765" b="2730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331" cy="63971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79B0" w:rsidRDefault="00A679B0" w:rsidP="00A679B0">
                            <w:pPr>
                              <w:jc w:val="center"/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60" style="position:absolute;margin-left:0;margin-top:94.1pt;width:593.55pt;height:50.35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" fillcolor="#92d050" strokecolor="#012639 [1604]" strokeweight="2pt">
                <v:textbox>
                  <w:txbxContent>
                    <w:p w:rsidR="00A679B0" w:rsidRDefault="00A679B0" w:rsidP="00A679B0">
                      <w:pPr>
                        <w:jc w:val="center"/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93646F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9E206D" wp14:editId="204EE7DE">
                <wp:simplePos x="0" y="0"/>
                <wp:positionH relativeFrom="column">
                  <wp:posOffset>-436705</wp:posOffset>
                </wp:positionH>
                <wp:positionV relativeFrom="paragraph">
                  <wp:posOffset>932050</wp:posOffset>
                </wp:positionV>
                <wp:extent cx="3452495" cy="5533696"/>
                <wp:effectExtent l="0" t="0" r="14605" b="1016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5533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6F" w:rsidRDefault="0093646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BF20A6A" wp14:editId="4F864984">
                                  <wp:extent cx="1576070" cy="1324304"/>
                                  <wp:effectExtent l="0" t="0" r="5080" b="9525"/>
                                  <wp:docPr id="121" name="Imagen 121" descr="C:\Users\Maria Tavarez\AppData\Local\Microsoft\Windows\INetCache\Content.Word\k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Maria Tavarez\AppData\Local\Microsoft\Windows\INetCache\Content.Word\k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251" cy="132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DBF31F4" wp14:editId="5AEC5826">
                                  <wp:extent cx="1513327" cy="1256030"/>
                                  <wp:effectExtent l="0" t="0" r="0" b="1270"/>
                                  <wp:docPr id="122" name="Imagen 122" descr="C:\Users\Maria Tavarez\AppData\Local\Microsoft\Windows\INetCache\Content.Word\f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Maria Tavarez\AppData\Local\Microsoft\Windows\INetCache\Content.Word\f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710" cy="125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9" o:spid="_x0000_s1061" type="#_x0000_t202" style="position:absolute;margin-left:-34.4pt;margin-top:73.4pt;width:271.85pt;height:43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" fillcolor="#d8d8d8 [2732]" strokeweight=".5pt">
                <v:textbox>
                  <w:txbxContent>
                    <w:p w:rsidR="0093646F" w:rsidRDefault="0093646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BF20A6A" wp14:editId="4F864984">
                            <wp:extent cx="1576070" cy="1324304"/>
                            <wp:effectExtent l="0" t="0" r="5080" b="9525"/>
                            <wp:docPr id="121" name="Imagen 121" descr="C:\Users\Maria Tavarez\AppData\Local\Microsoft\Windows\INetCache\Content.Word\k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Maria Tavarez\AppData\Local\Microsoft\Windows\INetCache\Content.Word\k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251" cy="132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DBF31F4" wp14:editId="5AEC5826">
                            <wp:extent cx="1513327" cy="1256030"/>
                            <wp:effectExtent l="0" t="0" r="0" b="1270"/>
                            <wp:docPr id="122" name="Imagen 122" descr="C:\Users\Maria Tavarez\AppData\Local\Microsoft\Windows\INetCache\Content.Word\f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Maria Tavarez\AppData\Local\Microsoft\Windows\INetCache\Content.Word\f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710" cy="1258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21E347" wp14:editId="4518D40A">
                <wp:simplePos x="0" y="0"/>
                <wp:positionH relativeFrom="column">
                  <wp:posOffset>1502454</wp:posOffset>
                </wp:positionH>
                <wp:positionV relativeFrom="paragraph">
                  <wp:posOffset>2555898</wp:posOffset>
                </wp:positionV>
                <wp:extent cx="1340069" cy="379949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9" cy="3799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Dos ciudadanos de la comunidad de Los Rincones de Pedro García, visitaron la mañana de hoy al alcalde </w:t>
                            </w: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begin"/>
                            </w: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instrText xml:space="preserve"> HYPERLINK "https://www.facebook.com/JeudithRodriguez?__cft__%5b0%5d=AZWcj-svroqPNbBeRSdDOGNSwflAICh5KYE_tVzJNvK9MisLbouPLrZ5E0m_Oc8xX4k1pRRW0L-kgRFiqQe4oW1qZ14_cyOnei0KalIPx_fg0fW_8Y95v8hwb0uE_GKHhJmYrEJOemzRpR_dAmwMICj_&amp;__tn__=-%5dK-R" </w:instrText>
                            </w: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Jeudith</w:t>
                            </w:r>
                            <w:proofErr w:type="spellEnd"/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Rodríguez</w:t>
                            </w:r>
                          </w:p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fldChar w:fldCharType="end"/>
                            </w:r>
                            <w:proofErr w:type="gramStart"/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para</w:t>
                            </w:r>
                            <w:proofErr w:type="gramEnd"/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 xml:space="preserve"> solicitarles la colocación de luminarias en Los Rincones y El Piñón, para este martes iniciarán a evaluar para dicha colocación de lámparas en ambas zonas.</w:t>
                            </w:r>
                          </w:p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Estamos para servirles a la gente, nuestro lema *Trabajamos para Ti*</w:t>
                            </w:r>
                          </w:p>
                          <w:p w:rsidR="0093646F" w:rsidRDefault="00936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3" o:spid="_x0000_s1062" type="#_x0000_t202" style="position:absolute;margin-left:118.3pt;margin-top:201.25pt;width:105.5pt;height:299.1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" fillcolor="white [3201]" stroked="f" strokeweight=".5pt">
                <v:textbox>
                  <w:txbxContent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Dos ciudadanos de la comunidad de Los Rincones de Pedro García, visitaron la mañana de hoy al alcalde </w:t>
                      </w: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begin"/>
                      </w: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instrText xml:space="preserve"> HYPERLINK "https://www.facebook.com/JeudithRodriguez?__cft__%5b0%5d=AZWcj-svroqPNbBeRSdDOGNSwflAICh5KYE_tVzJNvK9MisLbouPLrZ5E0m_Oc8xX4k1pRRW0L-kgRFiqQe4oW1qZ14_cyOnei0KalIPx_fg0fW_8Y95v8hwb0uE_GKHhJmYrEJOemzRpR_dAmwMICj_&amp;__tn__=-%5dK-R" </w:instrText>
                      </w: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separate"/>
                      </w:r>
                    </w:p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Jeudith</w:t>
                      </w:r>
                      <w:proofErr w:type="spellEnd"/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Rodríguez</w:t>
                      </w:r>
                    </w:p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fldChar w:fldCharType="end"/>
                      </w:r>
                      <w:proofErr w:type="gramStart"/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para</w:t>
                      </w:r>
                      <w:proofErr w:type="gramEnd"/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 xml:space="preserve"> solicitarles la colocación de luminarias en Los Rincones y El Piñón, para este martes iniciarán a evaluar para dicha colocación de lámparas en ambas zonas.</w:t>
                      </w:r>
                    </w:p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Estamos para servirles a la gente, nuestro lema *Trabajamos para Ti*</w:t>
                      </w:r>
                    </w:p>
                    <w:p w:rsidR="0093646F" w:rsidRDefault="0093646F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8B54C7" wp14:editId="50404BA1">
                <wp:simplePos x="0" y="0"/>
                <wp:positionH relativeFrom="column">
                  <wp:posOffset>-231753</wp:posOffset>
                </wp:positionH>
                <wp:positionV relativeFrom="paragraph">
                  <wp:posOffset>2461304</wp:posOffset>
                </wp:positionV>
                <wp:extent cx="1529255" cy="2774731"/>
                <wp:effectExtent l="0" t="0" r="0" b="698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255" cy="2774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Reunión mensual de evaluación con todo el personal de la institución, donde se presentan las ejecutorias, planes, servicios, quejas, reclamos, soluciones y proyectos de la administración local de Pedro García *Aquí se escuchan a todos*</w:t>
                            </w:r>
                          </w:p>
                          <w:p w:rsidR="0093646F" w:rsidRPr="0093646F" w:rsidRDefault="0093646F" w:rsidP="0093646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</w:pPr>
                            <w:r w:rsidRPr="0093646F">
                              <w:rPr>
                                <w:rFonts w:ascii="inherit" w:eastAsia="Times New Roman" w:hAnsi="inherit" w:cs="Segoe UI Historic"/>
                                <w:b w:val="0"/>
                                <w:color w:val="050505"/>
                                <w:sz w:val="23"/>
                                <w:szCs w:val="23"/>
                                <w:lang w:eastAsia="es-ES"/>
                              </w:rPr>
                              <w:t>|||•Departamento Recursos Humanos•|||</w:t>
                            </w:r>
                          </w:p>
                          <w:p w:rsidR="0093646F" w:rsidRDefault="00936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1" o:spid="_x0000_s1063" type="#_x0000_t202" style="position:absolute;margin-left:-18.25pt;margin-top:193.8pt;width:120.4pt;height:218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" fillcolor="white [3201]" stroked="f" strokeweight=".5pt">
                <v:textbox>
                  <w:txbxContent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Reunión mensual de evaluación con todo el personal de la institución, donde se presentan las ejecutorias, planes, servicios, quejas, reclamos, soluciones y proyectos de la administración local de Pedro García *Aquí se escuchan a todos*</w:t>
                      </w:r>
                    </w:p>
                    <w:p w:rsidR="0093646F" w:rsidRPr="0093646F" w:rsidRDefault="0093646F" w:rsidP="0093646F">
                      <w:pPr>
                        <w:shd w:val="clear" w:color="auto" w:fill="FFFFFF"/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</w:pPr>
                      <w:r w:rsidRPr="0093646F">
                        <w:rPr>
                          <w:rFonts w:ascii="inherit" w:eastAsia="Times New Roman" w:hAnsi="inherit" w:cs="Segoe UI Historic"/>
                          <w:b w:val="0"/>
                          <w:color w:val="050505"/>
                          <w:sz w:val="23"/>
                          <w:szCs w:val="23"/>
                          <w:lang w:eastAsia="es-ES"/>
                        </w:rPr>
                        <w:t>|||•Departamento Recursos Humanos•|||</w:t>
                      </w:r>
                    </w:p>
                    <w:p w:rsidR="0093646F" w:rsidRDefault="0093646F"/>
                  </w:txbxContent>
                </v:textbox>
              </v:shape>
            </w:pict>
          </mc:Fallback>
        </mc:AlternateContent>
      </w:r>
    </w:p>
    <w:p w:rsidR="00A34B0A" w:rsidRDefault="00EF6CF1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DA24A8F" wp14:editId="66133F71">
                <wp:simplePos x="0" y="0"/>
                <wp:positionH relativeFrom="page">
                  <wp:align>left</wp:align>
                </wp:positionH>
                <wp:positionV relativeFrom="page">
                  <wp:posOffset>7051312</wp:posOffset>
                </wp:positionV>
                <wp:extent cx="9218295" cy="6115570"/>
                <wp:effectExtent l="0" t="0" r="20955" b="19050"/>
                <wp:wrapNone/>
                <wp:docPr id="56" name="Rectángulo 56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57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4AB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6" o:spid="_x0000_s1026" alt="Descripción: rectángulo de color" style="position:absolute;margin-left:0;margin-top:555.2pt;width:725.85pt;height:481.55pt;z-index:-251589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" fillcolor="#f90" strokecolor="#27807a" strokeweight="2pt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 wp14:anchorId="0B75B6AF" wp14:editId="3DEE08E1">
            <wp:simplePos x="0" y="0"/>
            <wp:positionH relativeFrom="page">
              <wp:align>left</wp:align>
            </wp:positionH>
            <wp:positionV relativeFrom="paragraph">
              <wp:posOffset>191407</wp:posOffset>
            </wp:positionV>
            <wp:extent cx="7554595" cy="4551045"/>
            <wp:effectExtent l="0" t="0" r="8255" b="1905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455104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B0A" w:rsidRDefault="006357F6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6FD76724" wp14:editId="359CD441">
            <wp:simplePos x="0" y="0"/>
            <wp:positionH relativeFrom="margin">
              <wp:posOffset>4450080</wp:posOffset>
            </wp:positionH>
            <wp:positionV relativeFrom="paragraph">
              <wp:posOffset>513080</wp:posOffset>
            </wp:positionV>
            <wp:extent cx="2133600" cy="1202690"/>
            <wp:effectExtent l="0" t="0" r="0" b="0"/>
            <wp:wrapTopAndBottom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B0A" w:rsidRDefault="006357F6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FF7F96" wp14:editId="71CE9DBB">
                <wp:simplePos x="0" y="0"/>
                <wp:positionH relativeFrom="page">
                  <wp:posOffset>20487</wp:posOffset>
                </wp:positionH>
                <wp:positionV relativeFrom="paragraph">
                  <wp:posOffset>1889125</wp:posOffset>
                </wp:positionV>
                <wp:extent cx="7534275" cy="645795"/>
                <wp:effectExtent l="0" t="0" r="9525" b="1905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45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ED4" w:rsidRDefault="00DC3ED4" w:rsidP="00DC3ED4">
                            <w:pPr>
                              <w:jc w:val="center"/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DC3ED4" w:rsidRDefault="00DC3ED4" w:rsidP="00DC3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8" o:spid="_x0000_s1064" style="position:absolute;margin-left:1.6pt;margin-top:148.75pt;width:593.25pt;height:50.8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" fillcolor="#92d050" stroked="f" strokeweight="2pt">
                <v:textbox>
                  <w:txbxContent>
                    <w:p w:rsidR="00DC3ED4" w:rsidRDefault="00DC3ED4" w:rsidP="00DC3ED4">
                      <w:pPr>
                        <w:jc w:val="center"/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DC3ED4" w:rsidRDefault="00DC3ED4" w:rsidP="00DC3ED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986210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35040" behindDoc="0" locked="0" layoutInCell="1" allowOverlap="1" wp14:anchorId="30174763" wp14:editId="081A6B39">
            <wp:simplePos x="0" y="0"/>
            <wp:positionH relativeFrom="page">
              <wp:posOffset>0</wp:posOffset>
            </wp:positionH>
            <wp:positionV relativeFrom="paragraph">
              <wp:posOffset>742315</wp:posOffset>
            </wp:positionV>
            <wp:extent cx="7551420" cy="4580255"/>
            <wp:effectExtent l="0" t="0" r="0" b="0"/>
            <wp:wrapTopAndBottom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16 at 5.40.10 AM (2)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4580255"/>
                    </a:xfrm>
                    <a:prstGeom prst="rect">
                      <a:avLst/>
                    </a:prstGeom>
                    <a:solidFill>
                      <a:srgbClr val="FFFFFF">
                        <a:lumMod val="50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8E9E52" wp14:editId="695C9371">
                <wp:simplePos x="0" y="0"/>
                <wp:positionH relativeFrom="column">
                  <wp:posOffset>1030045</wp:posOffset>
                </wp:positionH>
                <wp:positionV relativeFrom="paragraph">
                  <wp:posOffset>2743499</wp:posOffset>
                </wp:positionV>
                <wp:extent cx="1581374" cy="3420745"/>
                <wp:effectExtent l="0" t="0" r="0" b="8255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374" cy="342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E53" w:rsidRPr="00156E53" w:rsidRDefault="00156E53" w:rsidP="00156E53">
                            <w:pPr>
                              <w:spacing w:line="240" w:lineRule="auto"/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</w:pPr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La regidora </w:t>
                            </w:r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begin"/>
                            </w:r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instrText xml:space="preserve"> HYPERLINK "https://www.facebook.com/neliaybar.aybartineo.9?__cft__%5b0%5d=AZWdahiEROxydopO6Z1exdRhBxgUuwvh8VNYvNtvlkbacVpeSzb9ml9ZMXVChNZ3iNbT0GlRKFFXVTuS6pl2pxvjCg28SxFz1NA43GmAe3SJ4T-Ul-yGfvI60bHeBrUNCgw&amp;__tn__=-%5dK-R" </w:instrText>
                            </w:r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separate"/>
                            </w:r>
                          </w:p>
                          <w:p w:rsidR="00156E53" w:rsidRPr="00156E53" w:rsidRDefault="00156E53" w:rsidP="00156E53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proofErr w:type="spellStart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Neli</w:t>
                            </w:r>
                            <w:proofErr w:type="spellEnd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>Aybar</w:t>
                            </w:r>
                            <w:proofErr w:type="spellEnd"/>
                            <w:r w:rsidRPr="00156E53">
                              <w:rPr>
                                <w:rFonts w:ascii="inherit" w:eastAsia="Times New Roman" w:hAnsi="inherit" w:cs="Segoe UI Historic"/>
                                <w:b w:val="0"/>
                                <w:color w:val="0000FF"/>
                                <w:sz w:val="23"/>
                                <w:szCs w:val="23"/>
                                <w:bdr w:val="none" w:sz="0" w:space="0" w:color="auto" w:frame="1"/>
                                <w:lang w:eastAsia="es-ES"/>
                              </w:rPr>
                              <w:t xml:space="preserve"> Tineo</w:t>
                            </w:r>
                          </w:p>
                          <w:p w:rsidR="00156E53" w:rsidRDefault="00156E53" w:rsidP="00156E53"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fldChar w:fldCharType="end"/>
                            </w:r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Hizo entrega de árboles frutales y maderables para que sean sembrados en las jornadas de siembra que realizamos todos los jueves 1ro de cada mes, </w:t>
                            </w:r>
                            <w:hyperlink r:id="rId54" w:history="1">
                              <w:r w:rsidRPr="00156E5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Pr="00156E53">
                                <w:rPr>
                                  <w:rFonts w:ascii="inherit" w:eastAsia="Times New Roman" w:hAnsi="inherit" w:cs="Segoe UI Historic"/>
                                  <w:b w:val="0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eastAsia="es-ES"/>
                                </w:rPr>
                                <w:t>JuevesDeSiembras</w:t>
                              </w:r>
                              <w:proofErr w:type="spellEnd"/>
                            </w:hyperlink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 xml:space="preserve"> gracias</w:t>
                            </w:r>
                            <w:proofErr w:type="gramStart"/>
                            <w:r w:rsidRPr="00156E53">
                              <w:rPr>
                                <w:rFonts w:ascii="Segoe UI Historic" w:eastAsia="Times New Roman" w:hAnsi="Segoe UI Historic" w:cs="Segoe UI Historic"/>
                                <w:b w:val="0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  <w:lang w:eastAsia="es-ES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3" o:spid="_x0000_s1065" type="#_x0000_t202" style="position:absolute;margin-left:81.1pt;margin-top:3in;width:124.5pt;height:269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" fillcolor="white [3201]" stroked="f" strokeweight=".5pt">
                <v:textbox>
                  <w:txbxContent>
                    <w:p w:rsidR="00156E53" w:rsidRPr="00156E53" w:rsidRDefault="00156E53" w:rsidP="00156E53">
                      <w:pPr>
                        <w:spacing w:line="240" w:lineRule="auto"/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</w:pPr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La regidora </w:t>
                      </w:r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begin"/>
                      </w:r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instrText xml:space="preserve"> HYPERLINK "https://www.facebook.com/neliaybar.aybartineo.9?__cft__%5b0%5d=AZWdahiEROxydopO6Z1exdRhBxgUuwvh8VNYvNtvlkbacVpeSzb9ml9ZMXVChNZ3iNbT0GlRKFFXVTuS6pl2pxvjCg28SxFz1NA43GmAe3SJ4T-Ul-yGfvI60bHeBrUNCgw&amp;__tn__=-%5dK-R" </w:instrText>
                      </w:r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separate"/>
                      </w:r>
                    </w:p>
                    <w:p w:rsidR="00156E53" w:rsidRPr="00156E53" w:rsidRDefault="00156E53" w:rsidP="00156E53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proofErr w:type="spellStart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Neli</w:t>
                      </w:r>
                      <w:proofErr w:type="spellEnd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</w:t>
                      </w:r>
                      <w:proofErr w:type="spellStart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>Aybar</w:t>
                      </w:r>
                      <w:proofErr w:type="spellEnd"/>
                      <w:r w:rsidRPr="00156E53">
                        <w:rPr>
                          <w:rFonts w:ascii="inherit" w:eastAsia="Times New Roman" w:hAnsi="inherit" w:cs="Segoe UI Historic"/>
                          <w:b w:val="0"/>
                          <w:color w:val="0000FF"/>
                          <w:sz w:val="23"/>
                          <w:szCs w:val="23"/>
                          <w:bdr w:val="none" w:sz="0" w:space="0" w:color="auto" w:frame="1"/>
                          <w:lang w:eastAsia="es-ES"/>
                        </w:rPr>
                        <w:t xml:space="preserve"> Tineo</w:t>
                      </w:r>
                    </w:p>
                    <w:p w:rsidR="00156E53" w:rsidRDefault="00156E53" w:rsidP="00156E53"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fldChar w:fldCharType="end"/>
                      </w:r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Hizo entrega de árboles frutales y maderables para que sean sembrados en las jornadas de siembra que realizamos todos los jueves 1ro de cada mes, </w:t>
                      </w:r>
                      <w:hyperlink r:id="rId55" w:history="1">
                        <w:r w:rsidRPr="00156E53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Pr="00156E53">
                          <w:rPr>
                            <w:rFonts w:ascii="inherit" w:eastAsia="Times New Roman" w:hAnsi="inherit" w:cs="Segoe UI Historic"/>
                            <w:b w:val="0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eastAsia="es-ES"/>
                          </w:rPr>
                          <w:t>JuevesDeSiembras</w:t>
                        </w:r>
                        <w:proofErr w:type="spellEnd"/>
                      </w:hyperlink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 xml:space="preserve"> gracias</w:t>
                      </w:r>
                      <w:proofErr w:type="gramStart"/>
                      <w:r w:rsidRPr="00156E53">
                        <w:rPr>
                          <w:rFonts w:ascii="Segoe UI Historic" w:eastAsia="Times New Roman" w:hAnsi="Segoe UI Historic" w:cs="Segoe UI Historic"/>
                          <w:b w:val="0"/>
                          <w:color w:val="050505"/>
                          <w:sz w:val="23"/>
                          <w:szCs w:val="23"/>
                          <w:shd w:val="clear" w:color="auto" w:fill="FFFFFF"/>
                          <w:lang w:eastAsia="es-ES"/>
                        </w:rPr>
                        <w:t>!!!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914639" wp14:editId="233FA8F7">
                <wp:simplePos x="0" y="0"/>
                <wp:positionH relativeFrom="column">
                  <wp:posOffset>-464820</wp:posOffset>
                </wp:positionH>
                <wp:positionV relativeFrom="paragraph">
                  <wp:posOffset>2744470</wp:posOffset>
                </wp:positionV>
                <wp:extent cx="1386205" cy="3609975"/>
                <wp:effectExtent l="0" t="0" r="4445" b="9525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20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7A2" w:rsidRPr="007B27A2" w:rsidRDefault="00331E1B" w:rsidP="007B27A2">
                            <w:pPr>
                              <w:spacing w:line="240" w:lineRule="auto"/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hyperlink r:id="rId56" w:history="1">
                              <w:r w:rsidR="007B27A2" w:rsidRPr="007B27A2">
                                <w:rPr>
                                  <w:rFonts w:ascii="inherit" w:eastAsia="Times New Roman" w:hAnsi="inherit" w:cs="Times New Roman"/>
                                  <w:b w:val="0"/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#</w:t>
                              </w:r>
                              <w:proofErr w:type="spellStart"/>
                              <w:r w:rsidR="007B27A2" w:rsidRPr="007B27A2">
                                <w:rPr>
                                  <w:rFonts w:ascii="inherit" w:eastAsia="Times New Roman" w:hAnsi="inherit" w:cs="Times New Roman"/>
                                  <w:b w:val="0"/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es-ES"/>
                                </w:rPr>
                                <w:t>MarteDeLimpiezas</w:t>
                              </w:r>
                              <w:proofErr w:type="spellEnd"/>
                            </w:hyperlink>
                            <w:r w:rsidR="007B27A2" w:rsidRPr="007B27A2"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  <w:t xml:space="preserve"> #53</w:t>
                            </w:r>
                          </w:p>
                          <w:p w:rsidR="007B27A2" w:rsidRPr="007B27A2" w:rsidRDefault="007B27A2" w:rsidP="007B27A2">
                            <w:pPr>
                              <w:spacing w:line="240" w:lineRule="auto"/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7B27A2"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  <w:t>Realizado en la calle Juan Pablo Duarte que da acceso a Pedro García.</w:t>
                            </w:r>
                          </w:p>
                          <w:p w:rsidR="007B27A2" w:rsidRPr="007B27A2" w:rsidRDefault="007B27A2" w:rsidP="007B27A2">
                            <w:pPr>
                              <w:spacing w:line="240" w:lineRule="auto"/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7B27A2"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  <w:t>No tire basura, llévala contigo y deposítala en un zafacón.</w:t>
                            </w:r>
                          </w:p>
                          <w:p w:rsidR="007B27A2" w:rsidRPr="007B27A2" w:rsidRDefault="007B27A2" w:rsidP="007B27A2">
                            <w:pPr>
                              <w:spacing w:line="240" w:lineRule="auto"/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7B27A2"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  <w:t>Buen momento para tomar consciencia y cuidar el medio ambiente, haz tu parte, nosotros hacemos la nuestra</w:t>
                            </w:r>
                            <w:proofErr w:type="gramStart"/>
                            <w:r w:rsidR="00986210">
                              <w:rPr>
                                <w:rFonts w:ascii="inherit" w:eastAsia="Times New Roman" w:hAnsi="inherit" w:cs="Times New Roman"/>
                                <w:b w:val="0"/>
                                <w:color w:val="auto"/>
                                <w:sz w:val="24"/>
                                <w:szCs w:val="24"/>
                                <w:lang w:eastAsia="es-ES"/>
                              </w:rPr>
                              <w:t>!</w:t>
                            </w:r>
                            <w:proofErr w:type="gramEnd"/>
                          </w:p>
                          <w:p w:rsidR="007B27A2" w:rsidRDefault="007B2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1" o:spid="_x0000_s1066" type="#_x0000_t202" style="position:absolute;margin-left:-36.6pt;margin-top:216.1pt;width:109.15pt;height:28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" fillcolor="white [3201]" stroked="f" strokeweight=".5pt">
                <v:textbox>
                  <w:txbxContent>
                    <w:p w:rsidR="007B27A2" w:rsidRPr="007B27A2" w:rsidRDefault="00331E1B" w:rsidP="007B27A2">
                      <w:pPr>
                        <w:spacing w:line="240" w:lineRule="auto"/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hyperlink r:id="rId57" w:history="1">
                        <w:r w:rsidR="007B27A2" w:rsidRPr="007B27A2">
                          <w:rPr>
                            <w:rFonts w:ascii="inherit" w:eastAsia="Times New Roman" w:hAnsi="inherit" w:cs="Times New Roman"/>
                            <w:b w:val="0"/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es-ES"/>
                          </w:rPr>
                          <w:t>#</w:t>
                        </w:r>
                        <w:proofErr w:type="spellStart"/>
                        <w:r w:rsidR="007B27A2" w:rsidRPr="007B27A2">
                          <w:rPr>
                            <w:rFonts w:ascii="inherit" w:eastAsia="Times New Roman" w:hAnsi="inherit" w:cs="Times New Roman"/>
                            <w:b w:val="0"/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es-ES"/>
                          </w:rPr>
                          <w:t>MarteDeLimpiezas</w:t>
                        </w:r>
                        <w:proofErr w:type="spellEnd"/>
                      </w:hyperlink>
                      <w:r w:rsidR="007B27A2" w:rsidRPr="007B27A2"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  <w:t xml:space="preserve"> #53</w:t>
                      </w:r>
                    </w:p>
                    <w:p w:rsidR="007B27A2" w:rsidRPr="007B27A2" w:rsidRDefault="007B27A2" w:rsidP="007B27A2">
                      <w:pPr>
                        <w:spacing w:line="240" w:lineRule="auto"/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r w:rsidRPr="007B27A2"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  <w:t>Realizado en la calle Juan Pablo Duarte que da acceso a Pedro García.</w:t>
                      </w:r>
                    </w:p>
                    <w:p w:rsidR="007B27A2" w:rsidRPr="007B27A2" w:rsidRDefault="007B27A2" w:rsidP="007B27A2">
                      <w:pPr>
                        <w:spacing w:line="240" w:lineRule="auto"/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r w:rsidRPr="007B27A2"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  <w:t>No tire basura, llévala contigo y deposítala en un zafacón.</w:t>
                      </w:r>
                    </w:p>
                    <w:p w:rsidR="007B27A2" w:rsidRPr="007B27A2" w:rsidRDefault="007B27A2" w:rsidP="007B27A2">
                      <w:pPr>
                        <w:spacing w:line="240" w:lineRule="auto"/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</w:pPr>
                      <w:r w:rsidRPr="007B27A2"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  <w:t>Buen momento para tomar consciencia y cuidar el medio ambiente, haz tu parte, nosotros hacemos la nuestra</w:t>
                      </w:r>
                      <w:proofErr w:type="gramStart"/>
                      <w:r w:rsidR="00986210">
                        <w:rPr>
                          <w:rFonts w:ascii="inherit" w:eastAsia="Times New Roman" w:hAnsi="inherit" w:cs="Times New Roman"/>
                          <w:b w:val="0"/>
                          <w:color w:val="auto"/>
                          <w:sz w:val="24"/>
                          <w:szCs w:val="24"/>
                          <w:lang w:eastAsia="es-ES"/>
                        </w:rPr>
                        <w:t>!</w:t>
                      </w:r>
                      <w:proofErr w:type="gramEnd"/>
                    </w:p>
                    <w:p w:rsidR="007B27A2" w:rsidRDefault="007B27A2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41BE4E" wp14:editId="612EA77A">
                <wp:simplePos x="0" y="0"/>
                <wp:positionH relativeFrom="margin">
                  <wp:posOffset>-592455</wp:posOffset>
                </wp:positionH>
                <wp:positionV relativeFrom="paragraph">
                  <wp:posOffset>1094740</wp:posOffset>
                </wp:positionV>
                <wp:extent cx="3357880" cy="6226810"/>
                <wp:effectExtent l="0" t="0" r="13970" b="2159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6226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7A2" w:rsidRDefault="007B27A2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8C82CCE" wp14:editId="126BC610">
                                  <wp:extent cx="1387365" cy="1418590"/>
                                  <wp:effectExtent l="0" t="0" r="3810" b="0"/>
                                  <wp:docPr id="109" name="Imagen 109" descr="C:\Users\Maria Tavarez\AppData\Local\Microsoft\Windows\INetCache\Content.Word\p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Maria Tavarez\AppData\Local\Microsoft\Windows\INetCache\Content.Word\p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15" cy="142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9A0484" wp14:editId="6EAC1856">
                                  <wp:extent cx="1560786" cy="1367621"/>
                                  <wp:effectExtent l="0" t="0" r="1905" b="4445"/>
                                  <wp:docPr id="110" name="Imagen 110" descr="C:\Users\Maria Tavarez\AppData\Local\Microsoft\Windows\INetCache\Content.Word\o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Maria Tavarez\AppData\Local\Microsoft\Windows\INetCache\Content.Word\o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787" cy="137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9" o:spid="_x0000_s1067" type="#_x0000_t202" style="position:absolute;margin-left:-46.65pt;margin-top:86.2pt;width:264.4pt;height:490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" fillcolor="#d8d8d8 [2732]" strokeweight=".5pt">
                <v:textbox>
                  <w:txbxContent>
                    <w:p w:rsidR="007B27A2" w:rsidRDefault="007B27A2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8C82CCE" wp14:editId="126BC610">
                            <wp:extent cx="1387365" cy="1418590"/>
                            <wp:effectExtent l="0" t="0" r="3810" b="0"/>
                            <wp:docPr id="109" name="Imagen 109" descr="C:\Users\Maria Tavarez\AppData\Local\Microsoft\Windows\INetCache\Content.Word\p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Maria Tavarez\AppData\Local\Microsoft\Windows\INetCache\Content.Word\p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15" cy="142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9A0484" wp14:editId="6EAC1856">
                            <wp:extent cx="1560786" cy="1367621"/>
                            <wp:effectExtent l="0" t="0" r="1905" b="4445"/>
                            <wp:docPr id="110" name="Imagen 110" descr="C:\Users\Maria Tavarez\AppData\Local\Microsoft\Windows\INetCache\Content.Word\o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Maria Tavarez\AppData\Local\Microsoft\Windows\INetCache\Content.Word\o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787" cy="137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DBD7CC" wp14:editId="6DF29D33">
                <wp:simplePos x="0" y="0"/>
                <wp:positionH relativeFrom="page">
                  <wp:posOffset>4445</wp:posOffset>
                </wp:positionH>
                <wp:positionV relativeFrom="paragraph">
                  <wp:posOffset>128905</wp:posOffset>
                </wp:positionV>
                <wp:extent cx="7550785" cy="582930"/>
                <wp:effectExtent l="0" t="0" r="12065" b="26670"/>
                <wp:wrapNone/>
                <wp:docPr id="123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5829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6210" w:rsidRPr="00B96FB7" w:rsidRDefault="00986210" w:rsidP="00986210">
                            <w:pPr>
                              <w:jc w:val="center"/>
                            </w:pPr>
                            <w:r w:rsidRPr="00B96FB7">
                              <w:rPr>
                                <w:color w:val="024F7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986210" w:rsidRDefault="00986210" w:rsidP="00986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8" style="position:absolute;margin-left:.35pt;margin-top:10.15pt;width:594.55pt;height:45.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" fillcolor="#92d050" strokecolor="#92d050" strokeweight="2pt">
                <v:textbox>
                  <w:txbxContent>
                    <w:p w:rsidR="00986210" w:rsidRPr="00B96FB7" w:rsidRDefault="00986210" w:rsidP="00986210">
                      <w:pPr>
                        <w:jc w:val="center"/>
                      </w:pPr>
                      <w:r w:rsidRPr="00B96FB7">
                        <w:rPr>
                          <w:color w:val="024F7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986210" w:rsidRDefault="00986210" w:rsidP="0098621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986210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0F85A38B" wp14:editId="14DFC246">
            <wp:simplePos x="0" y="0"/>
            <wp:positionH relativeFrom="margin">
              <wp:posOffset>4602480</wp:posOffset>
            </wp:positionH>
            <wp:positionV relativeFrom="paragraph">
              <wp:posOffset>5786120</wp:posOffset>
            </wp:positionV>
            <wp:extent cx="2133600" cy="1202690"/>
            <wp:effectExtent l="0" t="0" r="0" b="0"/>
            <wp:wrapTopAndBottom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72CA270" wp14:editId="36608691">
                <wp:simplePos x="0" y="0"/>
                <wp:positionH relativeFrom="page">
                  <wp:posOffset>-85725</wp:posOffset>
                </wp:positionH>
                <wp:positionV relativeFrom="page">
                  <wp:posOffset>6790055</wp:posOffset>
                </wp:positionV>
                <wp:extent cx="9218295" cy="6115050"/>
                <wp:effectExtent l="0" t="0" r="20955" b="19050"/>
                <wp:wrapNone/>
                <wp:docPr id="66" name="Rectángulo 66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1150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6" o:spid="_x0000_s1026" alt="Descripción: rectángulo de color" style="position:absolute;margin-left:-6.75pt;margin-top:534.65pt;width:725.85pt;height:481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" fillcolor="#f90" strokecolor="#92d050" strokeweight="2pt">
                <w10:wrap anchorx="page" anchory="page"/>
              </v:rect>
            </w:pict>
          </mc:Fallback>
        </mc:AlternateContent>
      </w:r>
      <w:r w:rsidR="006357F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C29DB8" wp14:editId="02298592">
                <wp:simplePos x="0" y="0"/>
                <wp:positionH relativeFrom="page">
                  <wp:posOffset>3843</wp:posOffset>
                </wp:positionH>
                <wp:positionV relativeFrom="paragraph">
                  <wp:posOffset>811530</wp:posOffset>
                </wp:positionV>
                <wp:extent cx="7535545" cy="629285"/>
                <wp:effectExtent l="0" t="0" r="8255" b="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545" cy="6292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CF1" w:rsidRDefault="00EF6CF1" w:rsidP="00EF6CF1">
                            <w:pPr>
                              <w:jc w:val="center"/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EF6CF1" w:rsidRDefault="00EF6CF1" w:rsidP="00EF6C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8" o:spid="_x0000_s1069" style="position:absolute;margin-left:.3pt;margin-top:63.9pt;width:593.35pt;height:4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" fillcolor="#92d050" stroked="f" strokeweight="2pt">
                <v:textbox>
                  <w:txbxContent>
                    <w:p w:rsidR="00EF6CF1" w:rsidRDefault="00EF6CF1" w:rsidP="00EF6CF1">
                      <w:pPr>
                        <w:jc w:val="center"/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EF6CF1" w:rsidRDefault="00EF6CF1" w:rsidP="00EF6CF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986210" w:rsidP="00AB02A7">
      <w:pPr>
        <w:spacing w:after="20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FFF785" wp14:editId="53C76B07">
                <wp:simplePos x="0" y="0"/>
                <wp:positionH relativeFrom="page">
                  <wp:posOffset>0</wp:posOffset>
                </wp:positionH>
                <wp:positionV relativeFrom="paragraph">
                  <wp:posOffset>2123851</wp:posOffset>
                </wp:positionV>
                <wp:extent cx="7551868" cy="699583"/>
                <wp:effectExtent l="0" t="0" r="0" b="5715"/>
                <wp:wrapNone/>
                <wp:docPr id="125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868" cy="6995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6210" w:rsidRDefault="00986210" w:rsidP="00986210">
                            <w:pPr>
                              <w:jc w:val="center"/>
                            </w:pP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Sept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iembre  </w:t>
                            </w:r>
                            <w:r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B86ACB">
                              <w:rPr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2020</w:t>
                            </w:r>
                          </w:p>
                          <w:p w:rsidR="00986210" w:rsidRDefault="00986210" w:rsidP="00986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0" style="position:absolute;margin-left:0;margin-top:167.25pt;width:594.65pt;height:55.1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" fillcolor="#92d050" stroked="f" strokeweight="2pt">
                <v:textbox>
                  <w:txbxContent>
                    <w:p w:rsidR="00986210" w:rsidRDefault="00986210" w:rsidP="00986210">
                      <w:pPr>
                        <w:jc w:val="center"/>
                      </w:pP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Sept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iembre  </w:t>
                      </w:r>
                      <w:r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 w:rsidRPr="00B86ACB">
                        <w:rPr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2020</w:t>
                      </w:r>
                    </w:p>
                    <w:p w:rsidR="00986210" w:rsidRDefault="00986210" w:rsidP="0098621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A34B0A" w:rsidP="00AB02A7">
      <w:pPr>
        <w:spacing w:after="200"/>
        <w:rPr>
          <w:noProof/>
          <w:lang w:eastAsia="es-ES"/>
        </w:rPr>
      </w:pPr>
    </w:p>
    <w:p w:rsidR="00A34B0A" w:rsidRDefault="00A34B0A" w:rsidP="00AB02A7">
      <w:pPr>
        <w:spacing w:after="200"/>
        <w:rPr>
          <w:noProof/>
          <w:lang w:eastAsia="es-ES"/>
        </w:rPr>
      </w:pPr>
      <w:bookmarkStart w:id="0" w:name="_GoBack"/>
      <w:bookmarkEnd w:id="0"/>
    </w:p>
    <w:p w:rsidR="00A34B0A" w:rsidRDefault="00A34B0A" w:rsidP="00AB02A7">
      <w:pPr>
        <w:spacing w:after="200"/>
        <w:rPr>
          <w:noProof/>
          <w:lang w:eastAsia="es-ES"/>
        </w:rPr>
      </w:pPr>
    </w:p>
    <w:p w:rsidR="003105BC" w:rsidRDefault="003105BC" w:rsidP="00AB02A7">
      <w:pPr>
        <w:spacing w:after="200"/>
        <w:rPr>
          <w:noProof/>
          <w:lang w:eastAsia="es-ES"/>
        </w:rPr>
      </w:pPr>
    </w:p>
    <w:p w:rsidR="003105BC" w:rsidRPr="003105BC" w:rsidRDefault="003105BC" w:rsidP="003105BC">
      <w:pPr>
        <w:rPr>
          <w:lang w:eastAsia="es-ES"/>
        </w:rPr>
      </w:pPr>
    </w:p>
    <w:sectPr w:rsidR="003105BC" w:rsidRPr="003105BC" w:rsidSect="00483616">
      <w:headerReference w:type="default" r:id="rId60"/>
      <w:footerReference w:type="default" r:id="rId61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E1B" w:rsidRDefault="00331E1B">
      <w:r>
        <w:separator/>
      </w:r>
    </w:p>
    <w:p w:rsidR="00331E1B" w:rsidRDefault="00331E1B"/>
  </w:endnote>
  <w:endnote w:type="continuationSeparator" w:id="0">
    <w:p w:rsidR="00331E1B" w:rsidRDefault="00331E1B">
      <w:r>
        <w:continuationSeparator/>
      </w:r>
    </w:p>
    <w:p w:rsidR="00331E1B" w:rsidRDefault="00331E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Piedepgina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986210">
          <w:rPr>
            <w:noProof/>
            <w:lang w:bidi="es-ES"/>
          </w:rPr>
          <w:t>1</w:t>
        </w:r>
        <w:r>
          <w:rPr>
            <w:noProof/>
            <w:lang w:bidi="es-ES"/>
          </w:rPr>
          <w:fldChar w:fldCharType="end"/>
        </w:r>
      </w:p>
    </w:sdtContent>
  </w:sdt>
  <w:p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E1B" w:rsidRDefault="00331E1B">
      <w:r>
        <w:separator/>
      </w:r>
    </w:p>
    <w:p w:rsidR="00331E1B" w:rsidRDefault="00331E1B"/>
  </w:footnote>
  <w:footnote w:type="continuationSeparator" w:id="0">
    <w:p w:rsidR="00331E1B" w:rsidRDefault="00331E1B">
      <w:r>
        <w:continuationSeparator/>
      </w:r>
    </w:p>
    <w:p w:rsidR="00331E1B" w:rsidRDefault="00331E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01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01"/>
    </w:tblGrid>
    <w:tr w:rsidR="00D077E9" w:rsidTr="00D01B72">
      <w:trPr>
        <w:trHeight w:val="1177"/>
      </w:trPr>
      <w:tc>
        <w:tcPr>
          <w:tcW w:w="10001" w:type="dxa"/>
          <w:tcBorders>
            <w:top w:val="nil"/>
            <w:left w:val="nil"/>
            <w:bottom w:val="nil"/>
            <w:right w:val="nil"/>
          </w:tcBorders>
        </w:tcPr>
        <w:p w:rsidR="00D077E9" w:rsidRDefault="007D3414">
          <w:pPr>
            <w:pStyle w:val="Encabezado"/>
            <w:rPr>
              <w:noProof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2245DCBD" wp14:editId="6D31FD00">
                <wp:simplePos x="0" y="0"/>
                <wp:positionH relativeFrom="column">
                  <wp:posOffset>2608442</wp:posOffset>
                </wp:positionH>
                <wp:positionV relativeFrom="paragraph">
                  <wp:posOffset>160848</wp:posOffset>
                </wp:positionV>
                <wp:extent cx="990600" cy="983615"/>
                <wp:effectExtent l="0" t="0" r="0" b="6985"/>
                <wp:wrapSquare wrapText="bothSides"/>
                <wp:docPr id="18" name="Imagen 1" descr="1574432336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574432336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83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01B72" w:rsidTr="009F4BA2">
      <w:trPr>
        <w:trHeight w:val="451"/>
      </w:trPr>
      <w:tc>
        <w:tcPr>
          <w:tcW w:w="10001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1B72" w:rsidRPr="00D01B72" w:rsidRDefault="00D01B72">
          <w:pPr>
            <w:pStyle w:val="Encabezado"/>
            <w:rPr>
              <w:noProof/>
              <w:sz w:val="52"/>
              <w:szCs w:val="52"/>
              <w:lang w:eastAsia="es-ES"/>
            </w:rPr>
          </w:pPr>
          <w:r>
            <w:rPr>
              <w:noProof/>
              <w:lang w:eastAsia="es-ES"/>
            </w:rPr>
            <w:t xml:space="preserve">                                            </w:t>
          </w:r>
          <w:r w:rsidRPr="00D01B72">
            <w:rPr>
              <w:noProof/>
              <w:sz w:val="52"/>
              <w:szCs w:val="52"/>
              <w:lang w:eastAsia="es-ES"/>
            </w:rPr>
            <w:t>B</w:t>
          </w:r>
          <w:r>
            <w:rPr>
              <w:noProof/>
              <w:sz w:val="52"/>
              <w:szCs w:val="52"/>
              <w:lang w:eastAsia="es-ES"/>
            </w:rPr>
            <w:t>oletí</w:t>
          </w:r>
          <w:r w:rsidRPr="00D01B72">
            <w:rPr>
              <w:noProof/>
              <w:sz w:val="52"/>
              <w:szCs w:val="52"/>
              <w:lang w:eastAsia="es-ES"/>
            </w:rPr>
            <w:t>n Informativo</w:t>
          </w:r>
        </w:p>
      </w:tc>
    </w:tr>
  </w:tbl>
  <w:p w:rsidR="00D077E9" w:rsidRDefault="00D077E9" w:rsidP="00D077E9">
    <w:pPr>
      <w:pStyle w:val="Encabezado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CB7"/>
    <w:rsid w:val="0002482E"/>
    <w:rsid w:val="00050324"/>
    <w:rsid w:val="00073626"/>
    <w:rsid w:val="000747A0"/>
    <w:rsid w:val="000A0150"/>
    <w:rsid w:val="000E63C9"/>
    <w:rsid w:val="000F5AA7"/>
    <w:rsid w:val="00130E9D"/>
    <w:rsid w:val="00150A6D"/>
    <w:rsid w:val="00156E53"/>
    <w:rsid w:val="0018559D"/>
    <w:rsid w:val="00185B35"/>
    <w:rsid w:val="001B0448"/>
    <w:rsid w:val="001F2BC8"/>
    <w:rsid w:val="001F5F6B"/>
    <w:rsid w:val="00243EBC"/>
    <w:rsid w:val="00246A35"/>
    <w:rsid w:val="00282A6C"/>
    <w:rsid w:val="00284348"/>
    <w:rsid w:val="002F51F5"/>
    <w:rsid w:val="003105BC"/>
    <w:rsid w:val="00312137"/>
    <w:rsid w:val="00330359"/>
    <w:rsid w:val="00331E1B"/>
    <w:rsid w:val="0033762F"/>
    <w:rsid w:val="003551BD"/>
    <w:rsid w:val="00360494"/>
    <w:rsid w:val="00366C7E"/>
    <w:rsid w:val="00384EA3"/>
    <w:rsid w:val="003A39A1"/>
    <w:rsid w:val="003C2191"/>
    <w:rsid w:val="003D3863"/>
    <w:rsid w:val="003F4893"/>
    <w:rsid w:val="004110DE"/>
    <w:rsid w:val="004263CE"/>
    <w:rsid w:val="0044085A"/>
    <w:rsid w:val="0045448A"/>
    <w:rsid w:val="00483616"/>
    <w:rsid w:val="004B21A5"/>
    <w:rsid w:val="004E5FEE"/>
    <w:rsid w:val="005037F0"/>
    <w:rsid w:val="00516A86"/>
    <w:rsid w:val="005275F6"/>
    <w:rsid w:val="00572102"/>
    <w:rsid w:val="0057728A"/>
    <w:rsid w:val="00592998"/>
    <w:rsid w:val="005F1BB0"/>
    <w:rsid w:val="006206FC"/>
    <w:rsid w:val="006357F6"/>
    <w:rsid w:val="00656C4D"/>
    <w:rsid w:val="006663A6"/>
    <w:rsid w:val="006C6C23"/>
    <w:rsid w:val="006E5716"/>
    <w:rsid w:val="006F48BF"/>
    <w:rsid w:val="00723A90"/>
    <w:rsid w:val="0072447A"/>
    <w:rsid w:val="007302B3"/>
    <w:rsid w:val="00730733"/>
    <w:rsid w:val="007309A6"/>
    <w:rsid w:val="00730E3A"/>
    <w:rsid w:val="00736AAF"/>
    <w:rsid w:val="00765B2A"/>
    <w:rsid w:val="00783A34"/>
    <w:rsid w:val="007B27A2"/>
    <w:rsid w:val="007C6B52"/>
    <w:rsid w:val="007D16C5"/>
    <w:rsid w:val="007D3414"/>
    <w:rsid w:val="007D55AA"/>
    <w:rsid w:val="007F245C"/>
    <w:rsid w:val="00817CFA"/>
    <w:rsid w:val="00862FE4"/>
    <w:rsid w:val="0086389A"/>
    <w:rsid w:val="0087605E"/>
    <w:rsid w:val="008941AE"/>
    <w:rsid w:val="008B1FEE"/>
    <w:rsid w:val="008D6A23"/>
    <w:rsid w:val="00903C32"/>
    <w:rsid w:val="00916B16"/>
    <w:rsid w:val="009173B9"/>
    <w:rsid w:val="00925986"/>
    <w:rsid w:val="009301ED"/>
    <w:rsid w:val="0093335D"/>
    <w:rsid w:val="0093613E"/>
    <w:rsid w:val="0093646F"/>
    <w:rsid w:val="00943026"/>
    <w:rsid w:val="00947566"/>
    <w:rsid w:val="00966B81"/>
    <w:rsid w:val="00977F79"/>
    <w:rsid w:val="00986210"/>
    <w:rsid w:val="009B2310"/>
    <w:rsid w:val="009C7720"/>
    <w:rsid w:val="009E4D53"/>
    <w:rsid w:val="009F4BA2"/>
    <w:rsid w:val="00A17F48"/>
    <w:rsid w:val="00A23AFA"/>
    <w:rsid w:val="00A31B3E"/>
    <w:rsid w:val="00A34B0A"/>
    <w:rsid w:val="00A532F3"/>
    <w:rsid w:val="00A679B0"/>
    <w:rsid w:val="00A8489E"/>
    <w:rsid w:val="00A9667A"/>
    <w:rsid w:val="00AB02A7"/>
    <w:rsid w:val="00AC29F3"/>
    <w:rsid w:val="00B231E5"/>
    <w:rsid w:val="00B712DD"/>
    <w:rsid w:val="00B96FB7"/>
    <w:rsid w:val="00BA34BB"/>
    <w:rsid w:val="00BA58C8"/>
    <w:rsid w:val="00BC161C"/>
    <w:rsid w:val="00C02B87"/>
    <w:rsid w:val="00C122C7"/>
    <w:rsid w:val="00C4086D"/>
    <w:rsid w:val="00CA1896"/>
    <w:rsid w:val="00CB5B28"/>
    <w:rsid w:val="00CB6C7C"/>
    <w:rsid w:val="00CF5371"/>
    <w:rsid w:val="00D0079F"/>
    <w:rsid w:val="00D01B72"/>
    <w:rsid w:val="00D0323A"/>
    <w:rsid w:val="00D0559F"/>
    <w:rsid w:val="00D064B5"/>
    <w:rsid w:val="00D077E9"/>
    <w:rsid w:val="00D42CB7"/>
    <w:rsid w:val="00D5413D"/>
    <w:rsid w:val="00D570A9"/>
    <w:rsid w:val="00D70D02"/>
    <w:rsid w:val="00D770C7"/>
    <w:rsid w:val="00D86945"/>
    <w:rsid w:val="00D90290"/>
    <w:rsid w:val="00DB7ED0"/>
    <w:rsid w:val="00DC3ED4"/>
    <w:rsid w:val="00DC4932"/>
    <w:rsid w:val="00DC706A"/>
    <w:rsid w:val="00DD152F"/>
    <w:rsid w:val="00DE1829"/>
    <w:rsid w:val="00DE213F"/>
    <w:rsid w:val="00DF027C"/>
    <w:rsid w:val="00E00A32"/>
    <w:rsid w:val="00E02CB7"/>
    <w:rsid w:val="00E22ACD"/>
    <w:rsid w:val="00E620B0"/>
    <w:rsid w:val="00E643BE"/>
    <w:rsid w:val="00E74726"/>
    <w:rsid w:val="00E81B40"/>
    <w:rsid w:val="00EC6ED0"/>
    <w:rsid w:val="00EF555B"/>
    <w:rsid w:val="00EF6CF1"/>
    <w:rsid w:val="00F027BB"/>
    <w:rsid w:val="00F11DCF"/>
    <w:rsid w:val="00F162EA"/>
    <w:rsid w:val="00F52D27"/>
    <w:rsid w:val="00F66848"/>
    <w:rsid w:val="00F83527"/>
    <w:rsid w:val="00FD2410"/>
    <w:rsid w:val="00FD583F"/>
    <w:rsid w:val="00FD7488"/>
    <w:rsid w:val="00FF16B4"/>
    <w:rsid w:val="00FF7BAC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7" w:unhideWhenUsed="0" w:qFormat="1"/>
    <w:lsdException w:name="heading 2" w:semiHidden="0" w:uiPriority="4" w:unhideWhenUsed="0" w:qFormat="1"/>
    <w:lsdException w:name="heading 3" w:uiPriority="5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semiHidden="0" w:uiPriority="1" w:unhideWhenUsed="0" w:qFormat="1"/>
    <w:lsdException w:name="Subtitle" w:semiHidden="0" w:uiPriority="2" w:unhideWhenUsed="0" w:qFormat="1"/>
    <w:lsdException w:name="Block Text" w:uiPriority="3" w:qFormat="1"/>
    <w:lsdException w:name="Strong" w:uiPriority="2" w:qFormat="1"/>
    <w:lsdException w:name="Emphasis" w:uiPriority="2" w:qFormat="1"/>
    <w:lsdException w:name="Table Grid" w:semiHidden="0" w:uiPriority="1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E747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47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4726"/>
    <w:rPr>
      <w:rFonts w:eastAsiaTheme="minorEastAsia"/>
      <w:b/>
      <w:color w:val="082A75" w:themeColor="text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4726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4726"/>
    <w:rPr>
      <w:rFonts w:eastAsiaTheme="minorEastAsia"/>
      <w:b/>
      <w:bCs/>
      <w:color w:val="082A75" w:themeColor="text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7" w:unhideWhenUsed="0" w:qFormat="1"/>
    <w:lsdException w:name="heading 2" w:semiHidden="0" w:uiPriority="4" w:unhideWhenUsed="0" w:qFormat="1"/>
    <w:lsdException w:name="heading 3" w:uiPriority="5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semiHidden="0" w:uiPriority="1" w:unhideWhenUsed="0" w:qFormat="1"/>
    <w:lsdException w:name="Subtitle" w:semiHidden="0" w:uiPriority="2" w:unhideWhenUsed="0" w:qFormat="1"/>
    <w:lsdException w:name="Block Text" w:uiPriority="3" w:qFormat="1"/>
    <w:lsdException w:name="Strong" w:uiPriority="2" w:qFormat="1"/>
    <w:lsdException w:name="Emphasis" w:uiPriority="2" w:qFormat="1"/>
    <w:lsdException w:name="Table Grid" w:semiHidden="0" w:uiPriority="1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E747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47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4726"/>
    <w:rPr>
      <w:rFonts w:eastAsiaTheme="minorEastAsia"/>
      <w:b/>
      <w:color w:val="082A75" w:themeColor="text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4726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4726"/>
    <w:rPr>
      <w:rFonts w:eastAsiaTheme="minorEastAsia"/>
      <w:b/>
      <w:bCs/>
      <w:color w:val="082A75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91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908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06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8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7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8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1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8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63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6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22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24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24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10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363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4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6232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7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0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09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53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15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0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2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991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74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37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53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0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538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9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291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4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9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0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936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3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57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5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041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589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6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facebook.com/hashtag/juevesdesiembra?__eep__=6&amp;__cft__%5b0%5d=AZXeVbm5O52UZ0imeK6Ir2FO80vYde4vMwpsgWkqRSmFJCwVoLvqrrrSrndVu35f3sBTYTnMCMb5so5UAjBzsCtXaz5TOtZCTiQMSnZG_GU5E6wLIcVb0HVTjuGg5NrVr3k&amp;__tn__=*NK-R" TargetMode="External"/><Relationship Id="rId26" Type="http://schemas.openxmlformats.org/officeDocument/2006/relationships/hyperlink" Target="https://www.facebook.com/hashtag/juevesdesiembra?__eep__=6&amp;__cft__%5b0%5d=AZUlbDCtZp265qvgJ-7N0WNbQMP5tBApz4lDA82rTaJIoYI_ZZVQYHqLRPKJH9lQEncVFEmIOadFaNt7DJW6Ad5MeeYNoIpQGzjaku-mHCf3mJUfGmJ3pSn5k_RUToe7EfY&amp;__tn__=*NK-R" TargetMode="External"/><Relationship Id="rId39" Type="http://schemas.openxmlformats.org/officeDocument/2006/relationships/hyperlink" Target="https://www.facebook.com/hashtag/ramonrodriguez?__eep__=6&amp;__cft__%5b0%5d=AZUJ0bCJKTxbZY5TGnA6PsXUMB1V4R-0rR2YHrOESI7aIVPazPZB9fn6s8DKpacDFdp4eTZ0FoAeM873tmL7Te4Wi-R_YXUMFlNvnEw45ictVU7a2mtqJ9JLmsUwvI3LEZY8wYyn8mIbBYLCvbKYAjZg&amp;__tn__=*NK-R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facebook.com/hashtag/yanelibaez?__eep__=6&amp;__cft__%5b0%5d=AZUJ0bCJKTxbZY5TGnA6PsXUMB1V4R-0rR2YHrOESI7aIVPazPZB9fn6s8DKpacDFdp4eTZ0FoAeM873tmL7Te4Wi-R_YXUMFlNvnEw45ictVU7a2mtqJ9JLmsUwvI3LEZY8wYyn8mIbBYLCvbKYAjZg&amp;__tn__=*NK-R" TargetMode="External"/><Relationship Id="rId42" Type="http://schemas.openxmlformats.org/officeDocument/2006/relationships/hyperlink" Target="https://www.facebook.com/hashtag/yanelibaez?__eep__=6&amp;__cft__%5b0%5d=AZUJ0bCJKTxbZY5TGnA6PsXUMB1V4R-0rR2YHrOESI7aIVPazPZB9fn6s8DKpacDFdp4eTZ0FoAeM873tmL7Te4Wi-R_YXUMFlNvnEw45ictVU7a2mtqJ9JLmsUwvI3LEZY8wYyn8mIbBYLCvbKYAjZg&amp;__tn__=*NK-R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jpeg"/><Relationship Id="rId55" Type="http://schemas.openxmlformats.org/officeDocument/2006/relationships/hyperlink" Target="https://www.facebook.com/hashtag/juevesdesiembras?__eep__=6&amp;__cft__%5b0%5d=AZWdahiEROxydopO6Z1exdRhBxgUuwvh8VNYvNtvlkbacVpeSzb9ml9ZMXVChNZ3iNbT0GlRKFFXVTuS6pl2pxvjCg28SxFz1NA43GmAe3SJ4T-Ul-yGfvI60bHeBrUNCgw&amp;__tn__=*NK-R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yperlink" Target="https://www.facebook.com/hashtag/fundaci%C3%B3nhijosausentes?__eep__=6&amp;__cft__%5b0%5d=AZXeVbm5O52UZ0imeK6Ir2FO80vYde4vMwpsgWkqRSmFJCwVoLvqrrrSrndVu35f3sBTYTnMCMb5so5UAjBzsCtXaz5TOtZCTiQMSnZG_GU5E6wLIcVb0HVTjuGg5NrVr3k&amp;__tn__=*NK-R" TargetMode="External"/><Relationship Id="rId29" Type="http://schemas.openxmlformats.org/officeDocument/2006/relationships/hyperlink" Target="https://www.facebook.com/hashtag/juevesdesiembra?__eep__=6&amp;__cft__%5b0%5d=AZUlbDCtZp265qvgJ-7N0WNbQMP5tBApz4lDA82rTaJIoYI_ZZVQYHqLRPKJH9lQEncVFEmIOadFaNt7DJW6Ad5MeeYNoIpQGzjaku-mHCf3mJUfGmJ3pSn5k_RUToe7EfY&amp;__tn__=*NK-R" TargetMode="External"/><Relationship Id="rId41" Type="http://schemas.openxmlformats.org/officeDocument/2006/relationships/hyperlink" Target="https://www.facebook.com/hashtag/ramonrodriguez?__eep__=6&amp;__cft__%5b0%5d=AZUJ0bCJKTxbZY5TGnA6PsXUMB1V4R-0rR2YHrOESI7aIVPazPZB9fn6s8DKpacDFdp4eTZ0FoAeM873tmL7Te4Wi-R_YXUMFlNvnEw45ictVU7a2mtqJ9JLmsUwvI3LEZY8wYyn8mIbBYLCvbKYAjZg&amp;__tn__=*NK-R" TargetMode="External"/><Relationship Id="rId54" Type="http://schemas.openxmlformats.org/officeDocument/2006/relationships/hyperlink" Target="https://www.facebook.com/hashtag/juevesdesiembras?__eep__=6&amp;__cft__%5b0%5d=AZWdahiEROxydopO6Z1exdRhBxgUuwvh8VNYvNtvlkbacVpeSzb9ml9ZMXVChNZ3iNbT0GlRKFFXVTuS6pl2pxvjCg28SxFz1NA43GmAe3SJ4T-Ul-yGfvI60bHeBrUNCgw&amp;__tn__=*NK-R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s://www.facebook.com/hashtag/fundaci%C3%B3nhijosausentes?__eep__=6&amp;__cft__%5b0%5d=AZXeVbm5O52UZ0imeK6Ir2FO80vYde4vMwpsgWkqRSmFJCwVoLvqrrrSrndVu35f3sBTYTnMCMb5so5UAjBzsCtXaz5TOtZCTiQMSnZG_GU5E6wLIcVb0HVTjuGg5NrVr3k&amp;__tn__=*NK-R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0.jpeg"/><Relationship Id="rId40" Type="http://schemas.openxmlformats.org/officeDocument/2006/relationships/hyperlink" Target="https://www.facebook.com/hashtag/yanelibaez?__eep__=6&amp;__cft__%5b0%5d=AZUJ0bCJKTxbZY5TGnA6PsXUMB1V4R-0rR2YHrOESI7aIVPazPZB9fn6s8DKpacDFdp4eTZ0FoAeM873tmL7Te4Wi-R_YXUMFlNvnEw45ictVU7a2mtqJ9JLmsUwvI3LEZY8wYyn8mIbBYLCvbKYAjZg&amp;__tn__=*NK-R" TargetMode="External"/><Relationship Id="rId45" Type="http://schemas.openxmlformats.org/officeDocument/2006/relationships/hyperlink" Target="https://www.facebook.com/hashtag/tinajita?__eep__=6&amp;__cft__%5b0%5d=AZXozQTUcETuwOEkgstCc2_UdCimLmnW4qbLywGqxIOIoOpPX_XEsqcODT8q5X2pB3dWKj1j7uhZnn2xMH_-bXyKBhYhRCzfIUIQP1qfr6Fya27pCmYnYydwE69tVl1_Ptkt-FQjKc26GUMXkK8g_TFV&amp;__tn__=*NK-R" TargetMode="External"/><Relationship Id="rId53" Type="http://schemas.openxmlformats.org/officeDocument/2006/relationships/image" Target="media/image18.jpeg"/><Relationship Id="rId58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hashtag/reparacioncarretera?__eep__=6&amp;__cft__%5b0%5d=AZUGYBKsCTkvMrdedqeKI2NzcPNE2OPWGLXtLII2pkot8GfrdXv04_-FbiiA5VW0LS9gcI0emiyVLi9ucqRfVbEHE8pq_JeWeNAb-psBKXGW5kq3t-eTSzmcl3bfpaoj-Oc&amp;__tn__=*NK-R" TargetMode="External"/><Relationship Id="rId23" Type="http://schemas.openxmlformats.org/officeDocument/2006/relationships/hyperlink" Target="https://www.facebook.com/hashtag/cultivandoaguabuena?__eep__=6&amp;__cft__%5b0%5d=AZXeVbm5O52UZ0imeK6Ir2FO80vYde4vMwpsgWkqRSmFJCwVoLvqrrrSrndVu35f3sBTYTnMCMb5so5UAjBzsCtXaz5TOtZCTiQMSnZG_GU5E6wLIcVb0HVTjuGg5NrVr3k&amp;__tn__=*NK-R" TargetMode="External"/><Relationship Id="rId28" Type="http://schemas.openxmlformats.org/officeDocument/2006/relationships/hyperlink" Target="https://www.facebook.com/hashtag/fundaci%C3%B3nhijosausentes?__eep__=6&amp;__cft__%5b0%5d=AZUlbDCtZp265qvgJ-7N0WNbQMP5tBApz4lDA82rTaJIoYI_ZZVQYHqLRPKJH9lQEncVFEmIOadFaNt7DJW6Ad5MeeYNoIpQGzjaku-mHCf3mJUfGmJ3pSn5k_RUToe7EfY&amp;__tn__=*NK-R" TargetMode="External"/><Relationship Id="rId36" Type="http://schemas.openxmlformats.org/officeDocument/2006/relationships/hyperlink" Target="https://www.facebook.com/hashtag/yanelibaez?__eep__=6&amp;__cft__%5b0%5d=AZUJ0bCJKTxbZY5TGnA6PsXUMB1V4R-0rR2YHrOESI7aIVPazPZB9fn6s8DKpacDFdp4eTZ0FoAeM873tmL7Te4Wi-R_YXUMFlNvnEw45ictVU7a2mtqJ9JLmsUwvI3LEZY8wYyn8mIbBYLCvbKYAjZg&amp;__tn__=*NK-R" TargetMode="External"/><Relationship Id="rId49" Type="http://schemas.openxmlformats.org/officeDocument/2006/relationships/hyperlink" Target="https://www.facebook.com/hashtag/martedelimpiezas?__eep__=6&amp;__cft__%5b0%5d=AZViK5xfZSnscLad3MMpgqcA6LFe9AO8fmiD0H4mFOOx-wvzQWEio-suiHpXUe9H_NCLbiAyYmBYEBVvR813JoyTJ9nVyg6FOWLqJev5e6KMFavsT6Pi2REGO9280Csvk-0&amp;__tn__=*NK-R" TargetMode="External"/><Relationship Id="rId57" Type="http://schemas.openxmlformats.org/officeDocument/2006/relationships/hyperlink" Target="https://www.facebook.com/hashtag/martedelimpiezas?__eep__=6&amp;__cft__%5b0%5d=AZVTZ56folDgbZ6LL3PGRio70A6IwkH8Jxlmto2J-AkEeIpdKJgGGPULtRBd9tbJMirII6JoFzdYAD_nNliNDXspsqBaKvGdiFW5HgOT5jUrubycidW9--eSq9v4Dt-3P-6S80J2RaDOFa8b0PMkofox&amp;__tn__=*NK-R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hashtag/cultivandoaguabuena?__eep__=6&amp;__cft__%5b0%5d=AZXeVbm5O52UZ0imeK6Ir2FO80vYde4vMwpsgWkqRSmFJCwVoLvqrrrSrndVu35f3sBTYTnMCMb5so5UAjBzsCtXaz5TOtZCTiQMSnZG_GU5E6wLIcVb0HVTjuGg5NrVr3k&amp;__tn__=*NK-R" TargetMode="External"/><Relationship Id="rId31" Type="http://schemas.openxmlformats.org/officeDocument/2006/relationships/hyperlink" Target="https://www.facebook.com/hashtag/fundaci%C3%B3nhijosausentes?__eep__=6&amp;__cft__%5b0%5d=AZUlbDCtZp265qvgJ-7N0WNbQMP5tBApz4lDA82rTaJIoYI_ZZVQYHqLRPKJH9lQEncVFEmIOadFaNt7DJW6Ad5MeeYNoIpQGzjaku-mHCf3mJUfGmJ3pSn5k_RUToe7EfY&amp;__tn__=*NK-R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7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entrada?__eep__=6&amp;__cft__%5b0%5d=AZU6Bl-yEyBAyqDf46X1lQRtCIz71xom0E0ne4PpQAP6j12WJb6iujQ0k5XfB1LbVvbzjtuFBQ5KYQousCxcPL7O-akZoGg5rdm5rBq1ioXYqel0ZKn5yreBz6Xa8nV3zFc&amp;__tn__=*NK-R" TargetMode="External"/><Relationship Id="rId14" Type="http://schemas.openxmlformats.org/officeDocument/2006/relationships/hyperlink" Target="https://www.facebook.com/hashtag/reparacioncarretera?__eep__=6&amp;__cft__%5b0%5d=AZUGYBKsCTkvMrdedqeKI2NzcPNE2OPWGLXtLII2pkot8GfrdXv04_-FbiiA5VW0LS9gcI0emiyVLi9ucqRfVbEHE8pq_JeWeNAb-psBKXGW5kq3t-eTSzmcl3bfpaoj-Oc&amp;__tn__=*NK-R" TargetMode="External"/><Relationship Id="rId22" Type="http://schemas.openxmlformats.org/officeDocument/2006/relationships/hyperlink" Target="https://www.facebook.com/hashtag/juevesdesiembra?__eep__=6&amp;__cft__%5b0%5d=AZXeVbm5O52UZ0imeK6Ir2FO80vYde4vMwpsgWkqRSmFJCwVoLvqrrrSrndVu35f3sBTYTnMCMb5so5UAjBzsCtXaz5TOtZCTiQMSnZG_GU5E6wLIcVb0HVTjuGg5NrVr3k&amp;__tn__=*NK-R" TargetMode="External"/><Relationship Id="rId27" Type="http://schemas.openxmlformats.org/officeDocument/2006/relationships/hyperlink" Target="https://www.facebook.com/hashtag/cultivandoaguabuena?__eep__=6&amp;__cft__%5b0%5d=AZUlbDCtZp265qvgJ-7N0WNbQMP5tBApz4lDA82rTaJIoYI_ZZVQYHqLRPKJH9lQEncVFEmIOadFaNt7DJW6Ad5MeeYNoIpQGzjaku-mHCf3mJUfGmJ3pSn5k_RUToe7EfY&amp;__tn__=*NK-R" TargetMode="External"/><Relationship Id="rId30" Type="http://schemas.openxmlformats.org/officeDocument/2006/relationships/hyperlink" Target="https://www.facebook.com/hashtag/cultivandoaguabuena?__eep__=6&amp;__cft__%5b0%5d=AZUlbDCtZp265qvgJ-7N0WNbQMP5tBApz4lDA82rTaJIoYI_ZZVQYHqLRPKJH9lQEncVFEmIOadFaNt7DJW6Ad5MeeYNoIpQGzjaku-mHCf3mJUfGmJ3pSn5k_RUToe7EfY&amp;__tn__=*NK-R" TargetMode="External"/><Relationship Id="rId35" Type="http://schemas.openxmlformats.org/officeDocument/2006/relationships/hyperlink" Target="https://www.facebook.com/hashtag/ramonrodriguez?__eep__=6&amp;__cft__%5b0%5d=AZUJ0bCJKTxbZY5TGnA6PsXUMB1V4R-0rR2YHrOESI7aIVPazPZB9fn6s8DKpacDFdp4eTZ0FoAeM873tmL7Te4Wi-R_YXUMFlNvnEw45ictVU7a2mtqJ9JLmsUwvI3LEZY8wYyn8mIbBYLCvbKYAjZg&amp;__tn__=*NK-R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s://www.facebook.com/hashtag/martedelimpiezas?__eep__=6&amp;__cft__%5b0%5d=AZViK5xfZSnscLad3MMpgqcA6LFe9AO8fmiD0H4mFOOx-wvzQWEio-suiHpXUe9H_NCLbiAyYmBYEBVvR813JoyTJ9nVyg6FOWLqJev5e6KMFavsT6Pi2REGO9280Csvk-0&amp;__tn__=*NK-R" TargetMode="External"/><Relationship Id="rId56" Type="http://schemas.openxmlformats.org/officeDocument/2006/relationships/hyperlink" Target="https://www.facebook.com/hashtag/martedelimpiezas?__eep__=6&amp;__cft__%5b0%5d=AZVTZ56folDgbZ6LL3PGRio70A6IwkH8Jxlmto2J-AkEeIpdKJgGGPULtRBd9tbJMirII6JoFzdYAD_nNliNDXspsqBaKvGdiFW5HgOT5jUrubycidW9--eSq9v4Dt-3P-6S80J2RaDOFa8b0PMkofox&amp;__tn__=*NK-R" TargetMode="External"/><Relationship Id="rId8" Type="http://schemas.openxmlformats.org/officeDocument/2006/relationships/hyperlink" Target="https://www.facebook.com/hashtag/entrada?__eep__=6&amp;__cft__%5b0%5d=AZU6Bl-yEyBAyqDf46X1lQRtCIz71xom0E0ne4PpQAP6j12WJb6iujQ0k5XfB1LbVvbzjtuFBQ5KYQousCxcPL7O-akZoGg5rdm5rBq1ioXYqel0ZKn5yreBz6Xa8nV3zFc&amp;__tn__=*NK-R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hyperlink" Target="https://www.facebook.com/hashtag/ramonrodriguez?__eep__=6&amp;__cft__%5b0%5d=AZUJ0bCJKTxbZY5TGnA6PsXUMB1V4R-0rR2YHrOESI7aIVPazPZB9fn6s8DKpacDFdp4eTZ0FoAeM873tmL7Te4Wi-R_YXUMFlNvnEw45ictVU7a2mtqJ9JLmsUwvI3LEZY8wYyn8mIbBYLCvbKYAjZg&amp;__tn__=*NK-R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s://www.facebook.com/hashtag/tinajita?__eep__=6&amp;__cft__%5b0%5d=AZXozQTUcETuwOEkgstCc2_UdCimLmnW4qbLywGqxIOIoOpPX_XEsqcODT8q5X2pB3dWKj1j7uhZnn2xMH_-bXyKBhYhRCzfIUIQP1qfr6Fya27pCmYnYydwE69tVl1_Ptkt-FQjKc26GUMXkK8g_TFV&amp;__tn__=*NK-R" TargetMode="External"/><Relationship Id="rId5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%20Tavarez\AppData\Roaming\Microsoft\Plantillas\Informe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0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Tavarez</dc:creator>
  <cp:lastModifiedBy>Roberto</cp:lastModifiedBy>
  <cp:revision>2</cp:revision>
  <cp:lastPrinted>2006-08-01T17:47:00Z</cp:lastPrinted>
  <dcterms:created xsi:type="dcterms:W3CDTF">2020-12-22T18:21:00Z</dcterms:created>
  <dcterms:modified xsi:type="dcterms:W3CDTF">2020-12-22T18:21:00Z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